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5EE4C102" w14:textId="33EFF6FF" w:rsidR="005366C4" w:rsidRDefault="005366C4" w:rsidP="005366C4">
      <w:r>
        <w:rPr>
          <w:noProof/>
        </w:rPr>
        <w:drawing>
          <wp:anchor distT="0" distB="0" distL="114300" distR="114300" simplePos="0" relativeHeight="251658240" behindDoc="0" locked="0" layoutInCell="1" allowOverlap="1" wp14:anchorId="5BEE2BD2" wp14:editId="39772274">
            <wp:simplePos x="0" y="0"/>
            <wp:positionH relativeFrom="column">
              <wp:posOffset>38100</wp:posOffset>
            </wp:positionH>
            <wp:positionV relativeFrom="paragraph">
              <wp:posOffset>-461010</wp:posOffset>
            </wp:positionV>
            <wp:extent cx="5727700" cy="59975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7-26 at 08.17.27.png"/>
                    <pic:cNvPicPr/>
                  </pic:nvPicPr>
                  <pic:blipFill>
                    <a:blip r:embed="rId6">
                      <a:extLst>
                        <a:ext uri="{28A0092B-C50C-407E-A947-70E740481C1C}">
                          <a14:useLocalDpi xmlns:a14="http://schemas.microsoft.com/office/drawing/2010/main" val="0"/>
                        </a:ext>
                      </a:extLst>
                    </a:blip>
                    <a:stretch>
                      <a:fillRect/>
                    </a:stretch>
                  </pic:blipFill>
                  <pic:spPr>
                    <a:xfrm>
                      <a:off x="0" y="0"/>
                      <a:ext cx="5727700" cy="5997575"/>
                    </a:xfrm>
                    <a:prstGeom prst="rect">
                      <a:avLst/>
                    </a:prstGeom>
                  </pic:spPr>
                </pic:pic>
              </a:graphicData>
            </a:graphic>
            <wp14:sizeRelH relativeFrom="page">
              <wp14:pctWidth>0</wp14:pctWidth>
            </wp14:sizeRelH>
            <wp14:sizeRelV relativeFrom="page">
              <wp14:pctHeight>0</wp14:pctHeight>
            </wp14:sizeRelV>
          </wp:anchor>
        </w:drawing>
      </w:r>
    </w:p>
    <w:p w14:paraId="47A2AC75" w14:textId="315766BD" w:rsidR="005366C4" w:rsidRDefault="005366C4" w:rsidP="005366C4"/>
    <w:p w14:paraId="233F4953" w14:textId="1768E4DB" w:rsidR="005366C4" w:rsidRDefault="005366C4" w:rsidP="005366C4"/>
    <w:p w14:paraId="0D4440B0" w14:textId="0AC5E435" w:rsidR="005366C4" w:rsidRDefault="005366C4" w:rsidP="005366C4"/>
    <w:p w14:paraId="3A8CBFE1" w14:textId="443F1C11" w:rsidR="005366C4" w:rsidRDefault="005366C4" w:rsidP="005366C4"/>
    <w:p w14:paraId="5884490B" w14:textId="78BD9F69" w:rsidR="005366C4" w:rsidRDefault="005366C4" w:rsidP="005366C4"/>
    <w:p w14:paraId="38D662DA" w14:textId="77777777" w:rsidR="005366C4" w:rsidRDefault="005366C4" w:rsidP="005366C4"/>
    <w:p w14:paraId="407B5405" w14:textId="77777777" w:rsidR="005366C4" w:rsidRDefault="005366C4" w:rsidP="005366C4"/>
    <w:p w14:paraId="4DDC253F" w14:textId="72B8EBFD" w:rsidR="005366C4" w:rsidRDefault="005366C4" w:rsidP="005366C4"/>
    <w:p w14:paraId="051A03BD" w14:textId="77777777" w:rsidR="005366C4" w:rsidRDefault="005366C4" w:rsidP="005366C4"/>
    <w:p w14:paraId="01DCC0C3" w14:textId="258A3FEC" w:rsidR="005366C4" w:rsidRDefault="005366C4" w:rsidP="005366C4"/>
    <w:p w14:paraId="631249BA" w14:textId="77777777" w:rsidR="005366C4" w:rsidRDefault="005366C4" w:rsidP="005366C4"/>
    <w:p w14:paraId="4749D906" w14:textId="432A27CC" w:rsidR="005366C4" w:rsidRDefault="005366C4" w:rsidP="005366C4"/>
    <w:p w14:paraId="60D91A2C" w14:textId="2146CB3F" w:rsidR="005366C4" w:rsidRDefault="005366C4" w:rsidP="005366C4"/>
    <w:p w14:paraId="113EB290" w14:textId="529D6BDA" w:rsidR="005366C4" w:rsidRDefault="005366C4" w:rsidP="005366C4"/>
    <w:p w14:paraId="2FB85974" w14:textId="2BA964C9" w:rsidR="005366C4" w:rsidRDefault="005366C4" w:rsidP="005366C4"/>
    <w:p w14:paraId="65AB752C" w14:textId="4748AF51" w:rsidR="005366C4" w:rsidRDefault="005366C4" w:rsidP="005366C4"/>
    <w:p w14:paraId="089D9358" w14:textId="033D7169" w:rsidR="005366C4" w:rsidRDefault="005366C4" w:rsidP="005366C4"/>
    <w:p w14:paraId="128ABCAC" w14:textId="515B7EC4" w:rsidR="005366C4" w:rsidRDefault="005366C4" w:rsidP="005366C4"/>
    <w:p w14:paraId="71BDD34A" w14:textId="560A2FFD" w:rsidR="005366C4" w:rsidRDefault="005366C4" w:rsidP="005366C4"/>
    <w:p w14:paraId="6503AFA3" w14:textId="77777777" w:rsidR="005366C4" w:rsidRDefault="005366C4" w:rsidP="005366C4"/>
    <w:p w14:paraId="1988B945" w14:textId="154CDDF3" w:rsidR="005366C4" w:rsidRDefault="005366C4" w:rsidP="005366C4"/>
    <w:p w14:paraId="626BE359" w14:textId="77777777" w:rsidR="005366C4" w:rsidRDefault="005366C4" w:rsidP="005366C4"/>
    <w:p w14:paraId="21E62A71" w14:textId="30C9F3EE" w:rsidR="005366C4" w:rsidRDefault="005366C4" w:rsidP="005366C4"/>
    <w:p w14:paraId="3E8C9F7A" w14:textId="77777777" w:rsidR="005366C4" w:rsidRDefault="005366C4" w:rsidP="005366C4"/>
    <w:p w14:paraId="256AAE5A" w14:textId="77777777" w:rsidR="005366C4" w:rsidRDefault="005366C4" w:rsidP="005366C4"/>
    <w:p w14:paraId="4C2BD4F1" w14:textId="77777777" w:rsidR="005366C4" w:rsidRDefault="005366C4" w:rsidP="005366C4"/>
    <w:p w14:paraId="14F32EB8" w14:textId="764C32BF" w:rsidR="005366C4" w:rsidRDefault="005366C4" w:rsidP="005366C4"/>
    <w:p w14:paraId="451158C6" w14:textId="77777777" w:rsidR="005366C4" w:rsidRDefault="005366C4" w:rsidP="005366C4"/>
    <w:p w14:paraId="7B245266" w14:textId="08EE9CD4" w:rsidR="005366C4" w:rsidRDefault="005366C4" w:rsidP="005366C4">
      <w:r>
        <w:rPr>
          <w:noProof/>
        </w:rPr>
        <w:drawing>
          <wp:anchor distT="0" distB="0" distL="114300" distR="114300" simplePos="0" relativeHeight="251659264" behindDoc="0" locked="0" layoutInCell="1" allowOverlap="1" wp14:anchorId="61D3853C" wp14:editId="2C726A99">
            <wp:simplePos x="0" y="0"/>
            <wp:positionH relativeFrom="column">
              <wp:posOffset>38100</wp:posOffset>
            </wp:positionH>
            <wp:positionV relativeFrom="paragraph">
              <wp:posOffset>143510</wp:posOffset>
            </wp:positionV>
            <wp:extent cx="5727700" cy="18973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7-26 at 08.18.09.png"/>
                    <pic:cNvPicPr/>
                  </pic:nvPicPr>
                  <pic:blipFill>
                    <a:blip r:embed="rId7">
                      <a:extLst>
                        <a:ext uri="{28A0092B-C50C-407E-A947-70E740481C1C}">
                          <a14:useLocalDpi xmlns:a14="http://schemas.microsoft.com/office/drawing/2010/main" val="0"/>
                        </a:ext>
                      </a:extLst>
                    </a:blip>
                    <a:stretch>
                      <a:fillRect/>
                    </a:stretch>
                  </pic:blipFill>
                  <pic:spPr>
                    <a:xfrm>
                      <a:off x="0" y="0"/>
                      <a:ext cx="5727700" cy="1897380"/>
                    </a:xfrm>
                    <a:prstGeom prst="rect">
                      <a:avLst/>
                    </a:prstGeom>
                  </pic:spPr>
                </pic:pic>
              </a:graphicData>
            </a:graphic>
            <wp14:sizeRelH relativeFrom="page">
              <wp14:pctWidth>0</wp14:pctWidth>
            </wp14:sizeRelH>
            <wp14:sizeRelV relativeFrom="page">
              <wp14:pctHeight>0</wp14:pctHeight>
            </wp14:sizeRelV>
          </wp:anchor>
        </w:drawing>
      </w:r>
    </w:p>
    <w:p w14:paraId="52591E25" w14:textId="5275DB4F" w:rsidR="005366C4" w:rsidRDefault="005366C4" w:rsidP="005366C4"/>
    <w:p w14:paraId="7FCC075E" w14:textId="43480FE1" w:rsidR="005366C4" w:rsidRDefault="005366C4" w:rsidP="005366C4"/>
    <w:p w14:paraId="2CEA9057" w14:textId="0B0B1812" w:rsidR="005366C4" w:rsidRDefault="005366C4" w:rsidP="005366C4"/>
    <w:p w14:paraId="29092CBD" w14:textId="07175C15" w:rsidR="005366C4" w:rsidRDefault="005366C4" w:rsidP="005366C4"/>
    <w:p w14:paraId="641F0CC5" w14:textId="40B20820" w:rsidR="005366C4" w:rsidRDefault="005366C4" w:rsidP="005366C4"/>
    <w:p w14:paraId="42135CB8" w14:textId="2CF0F064" w:rsidR="005366C4" w:rsidRDefault="005366C4" w:rsidP="005366C4"/>
    <w:p w14:paraId="46C17CFB" w14:textId="7A2033E7" w:rsidR="005366C4" w:rsidRDefault="005366C4" w:rsidP="005366C4"/>
    <w:p w14:paraId="669FB689" w14:textId="72D75212" w:rsidR="005366C4" w:rsidRDefault="005366C4" w:rsidP="005366C4"/>
    <w:p w14:paraId="35FD60D7" w14:textId="154CE3BA" w:rsidR="005366C4" w:rsidRDefault="005366C4" w:rsidP="005366C4"/>
    <w:p w14:paraId="3B4ECBF9" w14:textId="77777777" w:rsidR="005366C4" w:rsidRDefault="005366C4" w:rsidP="005366C4"/>
    <w:p w14:paraId="1CA0C472" w14:textId="77777777" w:rsidR="005366C4" w:rsidRDefault="005366C4" w:rsidP="005366C4"/>
    <w:p w14:paraId="47AA07FC" w14:textId="77777777" w:rsidR="005366C4" w:rsidRDefault="005366C4" w:rsidP="005366C4"/>
    <w:p w14:paraId="01ED8CDE" w14:textId="2FD15D90" w:rsidR="005366C4" w:rsidRDefault="005366C4" w:rsidP="005366C4"/>
    <w:p w14:paraId="26FA8FB6" w14:textId="215F0454" w:rsidR="005366C4" w:rsidRDefault="005366C4" w:rsidP="005366C4"/>
    <w:p w14:paraId="348C7419" w14:textId="4F7D1873" w:rsidR="005366C4" w:rsidRDefault="005366C4" w:rsidP="005366C4"/>
    <w:p w14:paraId="67AF7006" w14:textId="0EC14FF4" w:rsidR="005366C4" w:rsidRDefault="005366C4" w:rsidP="005366C4"/>
    <w:p w14:paraId="7B0EDE0D" w14:textId="38E084E8" w:rsidR="005366C4" w:rsidRDefault="005366C4" w:rsidP="005366C4"/>
    <w:p w14:paraId="5F8D2B54" w14:textId="3A5DC9B1" w:rsidR="005366C4" w:rsidRDefault="005366C4" w:rsidP="005366C4">
      <w:r>
        <w:rPr>
          <w:noProof/>
        </w:rPr>
        <w:drawing>
          <wp:anchor distT="0" distB="0" distL="114300" distR="114300" simplePos="0" relativeHeight="251660288" behindDoc="0" locked="0" layoutInCell="1" allowOverlap="1" wp14:anchorId="5F97C050" wp14:editId="7DCF7A8B">
            <wp:simplePos x="0" y="0"/>
            <wp:positionH relativeFrom="column">
              <wp:posOffset>0</wp:posOffset>
            </wp:positionH>
            <wp:positionV relativeFrom="paragraph">
              <wp:posOffset>-533400</wp:posOffset>
            </wp:positionV>
            <wp:extent cx="5727700" cy="4146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7-26 at 08.23.38.png"/>
                    <pic:cNvPicPr/>
                  </pic:nvPicPr>
                  <pic:blipFill>
                    <a:blip r:embed="rId8">
                      <a:extLst>
                        <a:ext uri="{28A0092B-C50C-407E-A947-70E740481C1C}">
                          <a14:useLocalDpi xmlns:a14="http://schemas.microsoft.com/office/drawing/2010/main" val="0"/>
                        </a:ext>
                      </a:extLst>
                    </a:blip>
                    <a:stretch>
                      <a:fillRect/>
                    </a:stretch>
                  </pic:blipFill>
                  <pic:spPr>
                    <a:xfrm>
                      <a:off x="0" y="0"/>
                      <a:ext cx="5727700" cy="414655"/>
                    </a:xfrm>
                    <a:prstGeom prst="rect">
                      <a:avLst/>
                    </a:prstGeom>
                  </pic:spPr>
                </pic:pic>
              </a:graphicData>
            </a:graphic>
            <wp14:sizeRelH relativeFrom="page">
              <wp14:pctWidth>0</wp14:pctWidth>
            </wp14:sizeRelH>
            <wp14:sizeRelV relativeFrom="page">
              <wp14:pctHeight>0</wp14:pctHeight>
            </wp14:sizeRelV>
          </wp:anchor>
        </w:drawing>
      </w:r>
    </w:p>
    <w:p w14:paraId="115C5BE4" w14:textId="5A96D4C0" w:rsidR="005366C4" w:rsidRDefault="005366C4" w:rsidP="005366C4"/>
    <w:p w14:paraId="290FD51E" w14:textId="238DF86A" w:rsidR="005366C4" w:rsidRDefault="005366C4" w:rsidP="005366C4"/>
    <w:p w14:paraId="59699988" w14:textId="3B0F6E6E" w:rsidR="005366C4" w:rsidRDefault="005366C4" w:rsidP="005366C4">
      <w:r>
        <w:rPr>
          <w:noProof/>
        </w:rPr>
        <w:lastRenderedPageBreak/>
        <w:drawing>
          <wp:anchor distT="0" distB="0" distL="114300" distR="114300" simplePos="0" relativeHeight="251661312" behindDoc="0" locked="0" layoutInCell="1" allowOverlap="1" wp14:anchorId="03EB95ED" wp14:editId="46B5D61C">
            <wp:simplePos x="0" y="0"/>
            <wp:positionH relativeFrom="column">
              <wp:posOffset>-368300</wp:posOffset>
            </wp:positionH>
            <wp:positionV relativeFrom="paragraph">
              <wp:posOffset>-704215</wp:posOffset>
            </wp:positionV>
            <wp:extent cx="6781800" cy="2082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7-26 at 08.26.34.png"/>
                    <pic:cNvPicPr/>
                  </pic:nvPicPr>
                  <pic:blipFill>
                    <a:blip r:embed="rId9">
                      <a:extLst>
                        <a:ext uri="{28A0092B-C50C-407E-A947-70E740481C1C}">
                          <a14:useLocalDpi xmlns:a14="http://schemas.microsoft.com/office/drawing/2010/main" val="0"/>
                        </a:ext>
                      </a:extLst>
                    </a:blip>
                    <a:stretch>
                      <a:fillRect/>
                    </a:stretch>
                  </pic:blipFill>
                  <pic:spPr>
                    <a:xfrm>
                      <a:off x="0" y="0"/>
                      <a:ext cx="6781800" cy="2082800"/>
                    </a:xfrm>
                    <a:prstGeom prst="rect">
                      <a:avLst/>
                    </a:prstGeom>
                  </pic:spPr>
                </pic:pic>
              </a:graphicData>
            </a:graphic>
            <wp14:sizeRelH relativeFrom="page">
              <wp14:pctWidth>0</wp14:pctWidth>
            </wp14:sizeRelH>
            <wp14:sizeRelV relativeFrom="page">
              <wp14:pctHeight>0</wp14:pctHeight>
            </wp14:sizeRelV>
          </wp:anchor>
        </w:drawing>
      </w:r>
    </w:p>
    <w:p w14:paraId="30569D37" w14:textId="747259F2" w:rsidR="005366C4" w:rsidRDefault="005366C4" w:rsidP="005366C4"/>
    <w:p w14:paraId="61F18ACE" w14:textId="5BECB2B6" w:rsidR="005366C4" w:rsidRDefault="005366C4" w:rsidP="005366C4"/>
    <w:p w14:paraId="2290D2A6" w14:textId="28EDFEAD" w:rsidR="005366C4" w:rsidRDefault="005366C4" w:rsidP="005366C4"/>
    <w:p w14:paraId="4D4FFA8E" w14:textId="104BECE9" w:rsidR="005366C4" w:rsidRDefault="005366C4" w:rsidP="005366C4"/>
    <w:p w14:paraId="40C87FED" w14:textId="562692EF" w:rsidR="005366C4" w:rsidRDefault="005366C4" w:rsidP="005366C4"/>
    <w:p w14:paraId="20DFAE72" w14:textId="40341A2A" w:rsidR="005366C4" w:rsidRDefault="005366C4" w:rsidP="005366C4"/>
    <w:p w14:paraId="1A1164C1" w14:textId="77777777" w:rsidR="005366C4" w:rsidRDefault="005366C4" w:rsidP="005366C4">
      <w:pPr>
        <w:jc w:val="center"/>
      </w:pPr>
    </w:p>
    <w:p w14:paraId="1268CD3F" w14:textId="77777777" w:rsidR="005366C4" w:rsidRDefault="005366C4" w:rsidP="005366C4">
      <w:pPr>
        <w:jc w:val="center"/>
      </w:pPr>
    </w:p>
    <w:p w14:paraId="29DC936D" w14:textId="72EBEB4E" w:rsidR="005366C4" w:rsidRPr="005366C4" w:rsidRDefault="005366C4" w:rsidP="005366C4">
      <w:pPr>
        <w:jc w:val="center"/>
        <w:rPr>
          <w:color w:val="4472C4" w:themeColor="accent1"/>
        </w:rPr>
      </w:pPr>
      <w:r w:rsidRPr="005366C4">
        <w:rPr>
          <w:color w:val="4472C4" w:themeColor="accent1"/>
        </w:rPr>
        <w:fldChar w:fldCharType="begin"/>
      </w:r>
      <w:r w:rsidRPr="005366C4">
        <w:rPr>
          <w:color w:val="4472C4" w:themeColor="accent1"/>
        </w:rPr>
        <w:instrText xml:space="preserve"> HYPERLINK "https://www.biboireland.ie/" </w:instrText>
      </w:r>
      <w:r w:rsidRPr="005366C4">
        <w:rPr>
          <w:color w:val="4472C4" w:themeColor="accent1"/>
        </w:rPr>
      </w:r>
      <w:r w:rsidRPr="005366C4">
        <w:rPr>
          <w:color w:val="4472C4" w:themeColor="accent1"/>
        </w:rPr>
        <w:fldChar w:fldCharType="separate"/>
      </w:r>
      <w:r w:rsidRPr="005366C4">
        <w:rPr>
          <w:rStyle w:val="Hyperlink"/>
          <w:color w:val="4472C4" w:themeColor="accent1"/>
        </w:rPr>
        <w:t>www.biboireland.ie</w:t>
      </w:r>
      <w:r w:rsidRPr="005366C4">
        <w:rPr>
          <w:color w:val="4472C4" w:themeColor="accent1"/>
        </w:rPr>
        <w:fldChar w:fldCharType="end"/>
      </w:r>
    </w:p>
    <w:p w14:paraId="4FB69FB8" w14:textId="27E7CBFE" w:rsidR="005366C4" w:rsidRDefault="005366C4" w:rsidP="005366C4">
      <w:pPr>
        <w:jc w:val="center"/>
      </w:pPr>
      <w:r>
        <w:rPr>
          <w:noProof/>
        </w:rPr>
        <w:drawing>
          <wp:anchor distT="0" distB="0" distL="114300" distR="114300" simplePos="0" relativeHeight="251662336" behindDoc="0" locked="0" layoutInCell="1" allowOverlap="1" wp14:anchorId="4B520F79" wp14:editId="4EC2CFF1">
            <wp:simplePos x="0" y="0"/>
            <wp:positionH relativeFrom="column">
              <wp:posOffset>-266700</wp:posOffset>
            </wp:positionH>
            <wp:positionV relativeFrom="paragraph">
              <wp:posOffset>210185</wp:posOffset>
            </wp:positionV>
            <wp:extent cx="6197600" cy="635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7-26 at 08.29.23.png"/>
                    <pic:cNvPicPr/>
                  </pic:nvPicPr>
                  <pic:blipFill>
                    <a:blip r:embed="rId10">
                      <a:extLst>
                        <a:ext uri="{28A0092B-C50C-407E-A947-70E740481C1C}">
                          <a14:useLocalDpi xmlns:a14="http://schemas.microsoft.com/office/drawing/2010/main" val="0"/>
                        </a:ext>
                      </a:extLst>
                    </a:blip>
                    <a:stretch>
                      <a:fillRect/>
                    </a:stretch>
                  </pic:blipFill>
                  <pic:spPr>
                    <a:xfrm>
                      <a:off x="0" y="0"/>
                      <a:ext cx="6197600" cy="635000"/>
                    </a:xfrm>
                    <a:prstGeom prst="rect">
                      <a:avLst/>
                    </a:prstGeom>
                  </pic:spPr>
                </pic:pic>
              </a:graphicData>
            </a:graphic>
            <wp14:sizeRelH relativeFrom="page">
              <wp14:pctWidth>0</wp14:pctWidth>
            </wp14:sizeRelH>
            <wp14:sizeRelV relativeFrom="page">
              <wp14:pctHeight>0</wp14:pctHeight>
            </wp14:sizeRelV>
          </wp:anchor>
        </w:drawing>
      </w:r>
    </w:p>
    <w:p w14:paraId="066FE983" w14:textId="22B0285E" w:rsidR="005366C4" w:rsidRDefault="005366C4" w:rsidP="005366C4"/>
    <w:p w14:paraId="5B09737E" w14:textId="6AC3951B" w:rsidR="005366C4" w:rsidRDefault="005366C4" w:rsidP="005366C4"/>
    <w:p w14:paraId="6C3C27EA" w14:textId="5AD4268E" w:rsidR="005366C4" w:rsidRDefault="005366C4" w:rsidP="005366C4"/>
    <w:p w14:paraId="17D7FAD1" w14:textId="53BDE69C" w:rsidR="005366C4" w:rsidRDefault="005366C4" w:rsidP="005366C4"/>
    <w:p w14:paraId="095157AF" w14:textId="109D8535" w:rsidR="005366C4" w:rsidRDefault="005366C4" w:rsidP="005366C4">
      <w:pPr>
        <w:rPr>
          <w:rFonts w:ascii="Arial" w:hAnsi="Arial" w:cs="Arial"/>
          <w:color w:val="000000"/>
          <w:sz w:val="32"/>
          <w:szCs w:val="32"/>
        </w:rPr>
      </w:pPr>
      <w:hyperlink r:id="rId11" w:history="1">
        <w:r w:rsidRPr="005366C4">
          <w:rPr>
            <w:rStyle w:val="Hyperlink"/>
          </w:rPr>
          <w:t>www.biboireland.ie/contact</w:t>
        </w:r>
      </w:hyperlink>
      <w:r>
        <w:t xml:space="preserve">      </w:t>
      </w:r>
      <w:hyperlink r:id="rId12" w:history="1">
        <w:r w:rsidRPr="005366C4">
          <w:rPr>
            <w:rStyle w:val="Hyperlink"/>
          </w:rPr>
          <w:t>info@biboireland.ie</w:t>
        </w:r>
      </w:hyperlink>
      <w:r>
        <w:t xml:space="preserve">         </w:t>
      </w:r>
      <w:r w:rsidRPr="005366C4">
        <w:rPr>
          <w:rFonts w:ascii="Arial" w:hAnsi="Arial" w:cs="Arial"/>
          <w:color w:val="000000"/>
          <w:sz w:val="32"/>
          <w:szCs w:val="32"/>
        </w:rPr>
        <w:t>+353 (0)1 485 3420</w:t>
      </w:r>
    </w:p>
    <w:p w14:paraId="060BF150" w14:textId="14645FF3" w:rsidR="005366C4" w:rsidRDefault="005366C4" w:rsidP="005366C4">
      <w:pPr>
        <w:rPr>
          <w:rFonts w:ascii="Arial" w:hAnsi="Arial" w:cs="Arial"/>
          <w:color w:val="000000"/>
          <w:sz w:val="32"/>
          <w:szCs w:val="32"/>
        </w:rPr>
      </w:pPr>
    </w:p>
    <w:p w14:paraId="7CEE2425" w14:textId="3264A5CE" w:rsidR="005366C4" w:rsidRPr="005366C4" w:rsidRDefault="005366C4" w:rsidP="005366C4"/>
    <w:p w14:paraId="59954264" w14:textId="77777777" w:rsidR="005366C4" w:rsidRDefault="005366C4" w:rsidP="005366C4"/>
    <w:p w14:paraId="3744E1D6" w14:textId="4E20EE70" w:rsidR="005366C4" w:rsidRDefault="005366C4" w:rsidP="005366C4">
      <w:r>
        <w:rPr>
          <w:noProof/>
        </w:rPr>
        <w:drawing>
          <wp:anchor distT="0" distB="0" distL="114300" distR="114300" simplePos="0" relativeHeight="251663360" behindDoc="0" locked="0" layoutInCell="1" allowOverlap="1" wp14:anchorId="0F6F3B85" wp14:editId="343FD898">
            <wp:simplePos x="0" y="0"/>
            <wp:positionH relativeFrom="column">
              <wp:posOffset>-368300</wp:posOffset>
            </wp:positionH>
            <wp:positionV relativeFrom="paragraph">
              <wp:posOffset>199390</wp:posOffset>
            </wp:positionV>
            <wp:extent cx="6618605" cy="2408233"/>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7-26 at 08.35.02.png"/>
                    <pic:cNvPicPr/>
                  </pic:nvPicPr>
                  <pic:blipFill>
                    <a:blip r:embed="rId13">
                      <a:extLst>
                        <a:ext uri="{28A0092B-C50C-407E-A947-70E740481C1C}">
                          <a14:useLocalDpi xmlns:a14="http://schemas.microsoft.com/office/drawing/2010/main" val="0"/>
                        </a:ext>
                      </a:extLst>
                    </a:blip>
                    <a:stretch>
                      <a:fillRect/>
                    </a:stretch>
                  </pic:blipFill>
                  <pic:spPr>
                    <a:xfrm>
                      <a:off x="0" y="0"/>
                      <a:ext cx="6618605" cy="2408233"/>
                    </a:xfrm>
                    <a:prstGeom prst="rect">
                      <a:avLst/>
                    </a:prstGeom>
                  </pic:spPr>
                </pic:pic>
              </a:graphicData>
            </a:graphic>
            <wp14:sizeRelH relativeFrom="page">
              <wp14:pctWidth>0</wp14:pctWidth>
            </wp14:sizeRelH>
            <wp14:sizeRelV relativeFrom="page">
              <wp14:pctHeight>0</wp14:pctHeight>
            </wp14:sizeRelV>
          </wp:anchor>
        </w:drawing>
      </w:r>
    </w:p>
    <w:p w14:paraId="60681F0B" w14:textId="7437D703" w:rsidR="005366C4" w:rsidRDefault="005366C4" w:rsidP="005366C4"/>
    <w:p w14:paraId="1D408AD9" w14:textId="501B6AF1" w:rsidR="005366C4" w:rsidRDefault="005366C4" w:rsidP="005366C4"/>
    <w:p w14:paraId="46E27DA9" w14:textId="79FB9BA0" w:rsidR="005366C4" w:rsidRDefault="005366C4" w:rsidP="005366C4"/>
    <w:p w14:paraId="448E4428" w14:textId="20D99643" w:rsidR="005366C4" w:rsidRDefault="005366C4" w:rsidP="005366C4"/>
    <w:p w14:paraId="5666591D" w14:textId="2F758008" w:rsidR="005366C4" w:rsidRDefault="005366C4" w:rsidP="005366C4"/>
    <w:p w14:paraId="49BD8C38" w14:textId="07B92DF8" w:rsidR="005366C4" w:rsidRDefault="005366C4" w:rsidP="005366C4"/>
    <w:p w14:paraId="66252C9A" w14:textId="3B2D01E9" w:rsidR="005366C4" w:rsidRDefault="005366C4" w:rsidP="005366C4"/>
    <w:p w14:paraId="48AF2C0C" w14:textId="0339B17D" w:rsidR="005366C4" w:rsidRDefault="005366C4" w:rsidP="005366C4"/>
    <w:p w14:paraId="575AB5D1" w14:textId="4DFDEF9D" w:rsidR="005366C4" w:rsidRDefault="005366C4" w:rsidP="005366C4"/>
    <w:p w14:paraId="21DE3EF7" w14:textId="662256E8" w:rsidR="005366C4" w:rsidRDefault="005366C4" w:rsidP="005366C4"/>
    <w:p w14:paraId="4E6CDF91" w14:textId="41C99CFC" w:rsidR="005366C4" w:rsidRDefault="005366C4" w:rsidP="005366C4"/>
    <w:p w14:paraId="6E984B2F" w14:textId="63892988" w:rsidR="005366C4" w:rsidRDefault="005366C4" w:rsidP="005366C4"/>
    <w:p w14:paraId="200B3022" w14:textId="68424724" w:rsidR="005366C4" w:rsidRDefault="005366C4" w:rsidP="005366C4"/>
    <w:p w14:paraId="51B01229" w14:textId="6AB57FD1" w:rsidR="005366C4" w:rsidRDefault="005366C4" w:rsidP="005366C4"/>
    <w:p w14:paraId="4FF5555C" w14:textId="11D87B7F" w:rsidR="005366C4" w:rsidRDefault="005366C4" w:rsidP="005366C4"/>
    <w:p w14:paraId="39067F25" w14:textId="49487745" w:rsidR="005366C4" w:rsidRDefault="005366C4" w:rsidP="005366C4"/>
    <w:p w14:paraId="7C14812F" w14:textId="39ACD03A" w:rsidR="005366C4" w:rsidRDefault="005366C4" w:rsidP="005366C4"/>
    <w:p w14:paraId="35BD0721" w14:textId="2FC75076" w:rsidR="005366C4" w:rsidRDefault="005366C4" w:rsidP="005366C4"/>
    <w:p w14:paraId="0C667FAF" w14:textId="533D149F" w:rsidR="005366C4" w:rsidRDefault="005366C4" w:rsidP="005366C4"/>
    <w:p w14:paraId="694CEC81" w14:textId="4719FB69" w:rsidR="005366C4" w:rsidRDefault="005366C4" w:rsidP="005366C4"/>
    <w:p w14:paraId="4ACED039" w14:textId="7B16F5D1" w:rsidR="005366C4" w:rsidRDefault="005366C4" w:rsidP="005366C4"/>
    <w:p w14:paraId="3AE14E55" w14:textId="7086F302" w:rsidR="005366C4" w:rsidRDefault="005366C4" w:rsidP="005366C4"/>
    <w:p w14:paraId="042595A8" w14:textId="3EB32235" w:rsidR="005366C4" w:rsidRDefault="005366C4" w:rsidP="005366C4"/>
    <w:p w14:paraId="4277ABF8" w14:textId="5B3E0725" w:rsidR="005366C4" w:rsidRDefault="005366C4" w:rsidP="005366C4"/>
    <w:p w14:paraId="0552CFE6" w14:textId="18CF0657" w:rsidR="005366C4" w:rsidRDefault="005366C4" w:rsidP="005366C4"/>
    <w:p w14:paraId="3DFFA3DB" w14:textId="6D9C4B74" w:rsidR="005366C4" w:rsidRDefault="005366C4" w:rsidP="005366C4"/>
    <w:p w14:paraId="44B39C4D" w14:textId="1F2F587C" w:rsidR="005366C4" w:rsidRDefault="005366C4" w:rsidP="005366C4"/>
    <w:p w14:paraId="001C798D" w14:textId="4D235D37" w:rsidR="005366C4" w:rsidRDefault="005366C4" w:rsidP="005366C4"/>
    <w:p w14:paraId="19B9A95F" w14:textId="4004872B" w:rsidR="005366C4" w:rsidRDefault="005366C4" w:rsidP="005366C4"/>
    <w:p w14:paraId="70E44E08" w14:textId="5932F4D2" w:rsidR="005366C4" w:rsidRDefault="005366C4" w:rsidP="005366C4">
      <w:r>
        <w:rPr>
          <w:noProof/>
        </w:rPr>
        <w:lastRenderedPageBreak/>
        <w:drawing>
          <wp:anchor distT="0" distB="0" distL="114300" distR="114300" simplePos="0" relativeHeight="251664384" behindDoc="0" locked="0" layoutInCell="1" allowOverlap="1" wp14:anchorId="1D016355" wp14:editId="3C0B2F83">
            <wp:simplePos x="0" y="0"/>
            <wp:positionH relativeFrom="column">
              <wp:posOffset>-584200</wp:posOffset>
            </wp:positionH>
            <wp:positionV relativeFrom="paragraph">
              <wp:posOffset>-782955</wp:posOffset>
            </wp:positionV>
            <wp:extent cx="7543800" cy="6299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7-26 at 08.36.27.png"/>
                    <pic:cNvPicPr/>
                  </pic:nvPicPr>
                  <pic:blipFill>
                    <a:blip r:embed="rId14">
                      <a:extLst>
                        <a:ext uri="{28A0092B-C50C-407E-A947-70E740481C1C}">
                          <a14:useLocalDpi xmlns:a14="http://schemas.microsoft.com/office/drawing/2010/main" val="0"/>
                        </a:ext>
                      </a:extLst>
                    </a:blip>
                    <a:stretch>
                      <a:fillRect/>
                    </a:stretch>
                  </pic:blipFill>
                  <pic:spPr>
                    <a:xfrm>
                      <a:off x="0" y="0"/>
                      <a:ext cx="7543800" cy="6299200"/>
                    </a:xfrm>
                    <a:prstGeom prst="rect">
                      <a:avLst/>
                    </a:prstGeom>
                  </pic:spPr>
                </pic:pic>
              </a:graphicData>
            </a:graphic>
            <wp14:sizeRelH relativeFrom="page">
              <wp14:pctWidth>0</wp14:pctWidth>
            </wp14:sizeRelH>
            <wp14:sizeRelV relativeFrom="page">
              <wp14:pctHeight>0</wp14:pctHeight>
            </wp14:sizeRelV>
          </wp:anchor>
        </w:drawing>
      </w:r>
    </w:p>
    <w:p w14:paraId="69A656C1" w14:textId="2D5B08AD" w:rsidR="005366C4" w:rsidRDefault="005366C4" w:rsidP="005366C4"/>
    <w:p w14:paraId="18689CA2" w14:textId="004DA6C8" w:rsidR="005366C4" w:rsidRDefault="005366C4" w:rsidP="005366C4"/>
    <w:p w14:paraId="3E03F569" w14:textId="38EAA42C" w:rsidR="005366C4" w:rsidRDefault="005366C4" w:rsidP="005366C4"/>
    <w:p w14:paraId="1CA90AD9" w14:textId="1C11D8A9" w:rsidR="005366C4" w:rsidRDefault="005366C4" w:rsidP="005366C4"/>
    <w:p w14:paraId="73B19D37" w14:textId="7FE92E4E" w:rsidR="005366C4" w:rsidRDefault="005366C4" w:rsidP="005366C4"/>
    <w:p w14:paraId="2FA252C2" w14:textId="014DB007" w:rsidR="005366C4" w:rsidRDefault="005366C4" w:rsidP="005366C4"/>
    <w:p w14:paraId="1C669DF7" w14:textId="27C6C0A9" w:rsidR="005366C4" w:rsidRDefault="005366C4" w:rsidP="005366C4"/>
    <w:p w14:paraId="0ED9CDA8" w14:textId="54B34EFB" w:rsidR="005366C4" w:rsidRDefault="005366C4" w:rsidP="005366C4"/>
    <w:p w14:paraId="7DE9C411" w14:textId="0C13B046" w:rsidR="005366C4" w:rsidRDefault="005366C4" w:rsidP="005366C4"/>
    <w:p w14:paraId="6A5E16B7" w14:textId="369A478B" w:rsidR="005366C4" w:rsidRDefault="005366C4" w:rsidP="005366C4"/>
    <w:p w14:paraId="57B769E6" w14:textId="3266848E" w:rsidR="005366C4" w:rsidRDefault="005366C4" w:rsidP="005366C4"/>
    <w:p w14:paraId="21F819EC" w14:textId="46074083" w:rsidR="005366C4" w:rsidRDefault="005366C4" w:rsidP="005366C4"/>
    <w:p w14:paraId="1F42A9E6" w14:textId="5B7C9AE5" w:rsidR="005366C4" w:rsidRDefault="005366C4" w:rsidP="005366C4"/>
    <w:p w14:paraId="564F21D3" w14:textId="34D1854D" w:rsidR="005366C4" w:rsidRDefault="005366C4" w:rsidP="005366C4"/>
    <w:p w14:paraId="64F3B928" w14:textId="751319BB" w:rsidR="005366C4" w:rsidRDefault="005366C4" w:rsidP="005366C4"/>
    <w:p w14:paraId="78CF11D7" w14:textId="3AEC6F80" w:rsidR="005366C4" w:rsidRDefault="005366C4" w:rsidP="005366C4"/>
    <w:p w14:paraId="1B7E47DC" w14:textId="56978BE7" w:rsidR="005366C4" w:rsidRDefault="005366C4" w:rsidP="005366C4"/>
    <w:p w14:paraId="0EDEF39D" w14:textId="1A348795" w:rsidR="005366C4" w:rsidRDefault="005366C4" w:rsidP="005366C4"/>
    <w:p w14:paraId="6C4225C9" w14:textId="40B074E0" w:rsidR="005366C4" w:rsidRDefault="005366C4" w:rsidP="005366C4"/>
    <w:p w14:paraId="4C807BBB" w14:textId="7817A446" w:rsidR="005366C4" w:rsidRDefault="005366C4" w:rsidP="005366C4"/>
    <w:p w14:paraId="3E060E7C" w14:textId="09668B09" w:rsidR="005366C4" w:rsidRDefault="005366C4" w:rsidP="005366C4"/>
    <w:p w14:paraId="3DF07F88" w14:textId="4E596523" w:rsidR="005366C4" w:rsidRDefault="005366C4" w:rsidP="005366C4"/>
    <w:p w14:paraId="5689DCA9" w14:textId="01E31D49" w:rsidR="005366C4" w:rsidRDefault="005366C4" w:rsidP="005366C4"/>
    <w:p w14:paraId="00E71D7D" w14:textId="3D62FF15" w:rsidR="005366C4" w:rsidRDefault="005366C4" w:rsidP="005366C4"/>
    <w:p w14:paraId="19E09BB9" w14:textId="58C2B96F" w:rsidR="005366C4" w:rsidRDefault="005366C4" w:rsidP="005366C4"/>
    <w:p w14:paraId="4150BE20" w14:textId="519AB38E" w:rsidR="005366C4" w:rsidRDefault="005366C4" w:rsidP="005366C4"/>
    <w:p w14:paraId="36E737F0" w14:textId="5F59B47F" w:rsidR="005366C4" w:rsidRDefault="005366C4" w:rsidP="005366C4"/>
    <w:p w14:paraId="0F6E62D4" w14:textId="18D207B4" w:rsidR="005366C4" w:rsidRDefault="005366C4" w:rsidP="005366C4"/>
    <w:p w14:paraId="4C7E5011" w14:textId="24D2878D" w:rsidR="005366C4" w:rsidRDefault="005366C4" w:rsidP="005366C4"/>
    <w:p w14:paraId="3BA6EADD" w14:textId="0D8CF46F" w:rsidR="005366C4" w:rsidRDefault="005366C4" w:rsidP="005366C4"/>
    <w:p w14:paraId="7389F91F" w14:textId="0F272050" w:rsidR="005366C4" w:rsidRDefault="005366C4" w:rsidP="005366C4"/>
    <w:p w14:paraId="6B0F4EE3" w14:textId="455252A6" w:rsidR="005366C4" w:rsidRDefault="005366C4" w:rsidP="005366C4"/>
    <w:p w14:paraId="023991A3" w14:textId="7594B9D5" w:rsidR="005366C4" w:rsidRDefault="005366C4" w:rsidP="005366C4"/>
    <w:p w14:paraId="65AA133F" w14:textId="48B133D3" w:rsidR="005366C4" w:rsidRDefault="005366C4" w:rsidP="005366C4"/>
    <w:p w14:paraId="511DFA9F" w14:textId="06247EDB" w:rsidR="005366C4" w:rsidRDefault="005366C4" w:rsidP="005366C4"/>
    <w:p w14:paraId="412349E9" w14:textId="01D74BE3" w:rsidR="005366C4" w:rsidRDefault="005366C4" w:rsidP="005366C4"/>
    <w:p w14:paraId="3B86E795" w14:textId="416F07BD" w:rsidR="005366C4" w:rsidRDefault="005366C4" w:rsidP="005366C4"/>
    <w:p w14:paraId="5B88A883" w14:textId="09E4555F" w:rsidR="005366C4" w:rsidRDefault="005366C4" w:rsidP="005366C4"/>
    <w:p w14:paraId="6523663D" w14:textId="131416AA" w:rsidR="005366C4" w:rsidRDefault="005366C4" w:rsidP="005366C4"/>
    <w:p w14:paraId="5F1E5C66" w14:textId="6FA1FF06" w:rsidR="005366C4" w:rsidRDefault="005366C4" w:rsidP="005366C4"/>
    <w:p w14:paraId="5E8ED4DA" w14:textId="2888A249" w:rsidR="005366C4" w:rsidRDefault="005366C4" w:rsidP="005366C4"/>
    <w:p w14:paraId="7AD6EE0F" w14:textId="343C8BDB" w:rsidR="005366C4" w:rsidRDefault="005366C4" w:rsidP="005366C4"/>
    <w:p w14:paraId="7E6559CA" w14:textId="367D21CC" w:rsidR="005366C4" w:rsidRDefault="005366C4" w:rsidP="005366C4"/>
    <w:p w14:paraId="5F2489DC" w14:textId="3AC611C0" w:rsidR="005366C4" w:rsidRDefault="005366C4" w:rsidP="005366C4"/>
    <w:p w14:paraId="2C5EA05E" w14:textId="4A9C3198" w:rsidR="005366C4" w:rsidRDefault="005366C4" w:rsidP="005366C4"/>
    <w:p w14:paraId="01664230" w14:textId="77777777" w:rsidR="005366C4" w:rsidRDefault="005366C4" w:rsidP="005366C4"/>
    <w:p w14:paraId="642181CF" w14:textId="6FA5F8E4" w:rsidR="005366C4" w:rsidRDefault="005366C4" w:rsidP="005366C4"/>
    <w:p w14:paraId="1A02D8B0" w14:textId="0F3BDDD7" w:rsidR="005366C4" w:rsidRDefault="005366C4" w:rsidP="005366C4"/>
    <w:p w14:paraId="76214D28" w14:textId="2D44CFC6" w:rsidR="005366C4" w:rsidRDefault="005366C4" w:rsidP="005366C4"/>
    <w:p w14:paraId="0857E05D" w14:textId="11CE1831" w:rsidR="005366C4" w:rsidRDefault="005366C4" w:rsidP="005366C4">
      <w:r>
        <w:rPr>
          <w:noProof/>
        </w:rPr>
        <w:lastRenderedPageBreak/>
        <w:drawing>
          <wp:anchor distT="0" distB="0" distL="114300" distR="114300" simplePos="0" relativeHeight="251665408" behindDoc="0" locked="0" layoutInCell="1" allowOverlap="1" wp14:anchorId="69CC258A" wp14:editId="7D507F62">
            <wp:simplePos x="0" y="0"/>
            <wp:positionH relativeFrom="column">
              <wp:posOffset>-495300</wp:posOffset>
            </wp:positionH>
            <wp:positionV relativeFrom="paragraph">
              <wp:posOffset>-602615</wp:posOffset>
            </wp:positionV>
            <wp:extent cx="6858000" cy="6260728"/>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7-26 at 08.38.01.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6260728"/>
                    </a:xfrm>
                    <a:prstGeom prst="rect">
                      <a:avLst/>
                    </a:prstGeom>
                  </pic:spPr>
                </pic:pic>
              </a:graphicData>
            </a:graphic>
            <wp14:sizeRelH relativeFrom="page">
              <wp14:pctWidth>0</wp14:pctWidth>
            </wp14:sizeRelH>
            <wp14:sizeRelV relativeFrom="page">
              <wp14:pctHeight>0</wp14:pctHeight>
            </wp14:sizeRelV>
          </wp:anchor>
        </w:drawing>
      </w:r>
    </w:p>
    <w:p w14:paraId="7457FE64" w14:textId="6EC72D19" w:rsidR="005366C4" w:rsidRDefault="005366C4" w:rsidP="005366C4"/>
    <w:p w14:paraId="6A1A1223" w14:textId="0536C4E0" w:rsidR="005366C4" w:rsidRDefault="005366C4" w:rsidP="005366C4"/>
    <w:p w14:paraId="212B7807" w14:textId="1BA8764B" w:rsidR="005366C4" w:rsidRDefault="005366C4" w:rsidP="005366C4"/>
    <w:p w14:paraId="28CED53E" w14:textId="21D775A1" w:rsidR="005366C4" w:rsidRDefault="005366C4" w:rsidP="005366C4"/>
    <w:p w14:paraId="61C86D9D" w14:textId="61220EDA" w:rsidR="005366C4" w:rsidRDefault="005366C4" w:rsidP="005366C4"/>
    <w:p w14:paraId="72A0B3D5" w14:textId="1A1FEF23" w:rsidR="005366C4" w:rsidRDefault="005366C4" w:rsidP="005366C4"/>
    <w:p w14:paraId="5625D5D3" w14:textId="0488DDC4" w:rsidR="005366C4" w:rsidRDefault="005366C4" w:rsidP="005366C4"/>
    <w:p w14:paraId="11B06114" w14:textId="3688EA92" w:rsidR="005366C4" w:rsidRDefault="005366C4" w:rsidP="005366C4"/>
    <w:p w14:paraId="3D9BC69F" w14:textId="1C1F849A" w:rsidR="005366C4" w:rsidRDefault="005366C4" w:rsidP="005366C4"/>
    <w:p w14:paraId="002EBC53" w14:textId="1BFB6E5B" w:rsidR="005366C4" w:rsidRDefault="005366C4" w:rsidP="005366C4"/>
    <w:p w14:paraId="17C5675D" w14:textId="0B1B1588" w:rsidR="005366C4" w:rsidRDefault="005366C4" w:rsidP="005366C4"/>
    <w:p w14:paraId="2915C578" w14:textId="434555E0" w:rsidR="005366C4" w:rsidRDefault="005366C4" w:rsidP="005366C4"/>
    <w:p w14:paraId="55FC3E93" w14:textId="48F98330" w:rsidR="005366C4" w:rsidRDefault="005366C4" w:rsidP="005366C4"/>
    <w:p w14:paraId="272AB6F5" w14:textId="2CB9ABC6" w:rsidR="005366C4" w:rsidRDefault="005366C4" w:rsidP="005366C4"/>
    <w:p w14:paraId="69FF8B71" w14:textId="0B9556F4" w:rsidR="005366C4" w:rsidRDefault="005366C4" w:rsidP="005366C4"/>
    <w:p w14:paraId="7B358D81" w14:textId="508276E9" w:rsidR="005366C4" w:rsidRDefault="005366C4" w:rsidP="005366C4"/>
    <w:p w14:paraId="3818BBF6" w14:textId="27EF94C0" w:rsidR="005366C4" w:rsidRDefault="005366C4" w:rsidP="005366C4"/>
    <w:p w14:paraId="2D2A4F0F" w14:textId="4B27CCF6" w:rsidR="005366C4" w:rsidRDefault="005366C4" w:rsidP="005366C4"/>
    <w:p w14:paraId="50EEE364" w14:textId="77964DFD" w:rsidR="005366C4" w:rsidRDefault="005366C4" w:rsidP="005366C4"/>
    <w:p w14:paraId="5C3ADADE" w14:textId="58EB6F82" w:rsidR="005366C4" w:rsidRDefault="005366C4" w:rsidP="005366C4"/>
    <w:p w14:paraId="5B21A78A" w14:textId="352546C1" w:rsidR="005366C4" w:rsidRDefault="005366C4" w:rsidP="005366C4"/>
    <w:p w14:paraId="721829FC" w14:textId="240F9A84" w:rsidR="005366C4" w:rsidRDefault="005366C4" w:rsidP="005366C4"/>
    <w:p w14:paraId="05A77813" w14:textId="04B61446" w:rsidR="005366C4" w:rsidRDefault="005366C4" w:rsidP="005366C4"/>
    <w:p w14:paraId="58346AB7" w14:textId="6DEECB8A" w:rsidR="005366C4" w:rsidRDefault="005366C4" w:rsidP="005366C4"/>
    <w:p w14:paraId="7D035DE6" w14:textId="053628A2" w:rsidR="005366C4" w:rsidRDefault="005366C4" w:rsidP="005366C4"/>
    <w:p w14:paraId="09C18DDF" w14:textId="616C4E45" w:rsidR="005366C4" w:rsidRDefault="005366C4" w:rsidP="005366C4"/>
    <w:p w14:paraId="130397FE" w14:textId="0BEAA678" w:rsidR="005366C4" w:rsidRDefault="005366C4" w:rsidP="005366C4"/>
    <w:p w14:paraId="4401101A" w14:textId="77D38C5C" w:rsidR="005366C4" w:rsidRDefault="005366C4" w:rsidP="005366C4"/>
    <w:p w14:paraId="09BC9A3D" w14:textId="2375D088" w:rsidR="005366C4" w:rsidRDefault="005366C4" w:rsidP="005366C4"/>
    <w:p w14:paraId="79CDB7FC" w14:textId="641842CB" w:rsidR="005366C4" w:rsidRDefault="005366C4" w:rsidP="005366C4"/>
    <w:p w14:paraId="11C75684" w14:textId="274EC798" w:rsidR="005366C4" w:rsidRDefault="005366C4" w:rsidP="005366C4"/>
    <w:p w14:paraId="144BCA31" w14:textId="3A988794" w:rsidR="005366C4" w:rsidRDefault="005366C4" w:rsidP="005366C4"/>
    <w:p w14:paraId="08960113" w14:textId="7DB3F43D" w:rsidR="005366C4" w:rsidRDefault="005366C4" w:rsidP="005366C4"/>
    <w:p w14:paraId="7BADCD28" w14:textId="55A46141" w:rsidR="005366C4" w:rsidRDefault="005366C4" w:rsidP="005366C4"/>
    <w:p w14:paraId="1E33DFD8" w14:textId="471F2428" w:rsidR="005366C4" w:rsidRDefault="005366C4" w:rsidP="005366C4"/>
    <w:p w14:paraId="10BADF56" w14:textId="6C16A0AF" w:rsidR="005366C4" w:rsidRDefault="005366C4" w:rsidP="005366C4"/>
    <w:p w14:paraId="3B1F4D7D" w14:textId="3AEC8E40" w:rsidR="005366C4" w:rsidRDefault="005366C4" w:rsidP="005366C4"/>
    <w:p w14:paraId="2019FEED" w14:textId="20557D20" w:rsidR="005366C4" w:rsidRDefault="005366C4" w:rsidP="005366C4"/>
    <w:p w14:paraId="0AAE02DB" w14:textId="5C49CA3F" w:rsidR="005366C4" w:rsidRDefault="005366C4" w:rsidP="005366C4"/>
    <w:p w14:paraId="1252A642" w14:textId="07C0EC80" w:rsidR="005366C4" w:rsidRDefault="005366C4" w:rsidP="005366C4"/>
    <w:p w14:paraId="0F3D98A9" w14:textId="45BE3CBE" w:rsidR="005366C4" w:rsidRDefault="005366C4" w:rsidP="005366C4"/>
    <w:p w14:paraId="74D5C9EC" w14:textId="48B06316" w:rsidR="005366C4" w:rsidRDefault="005366C4" w:rsidP="005366C4"/>
    <w:p w14:paraId="31D622AD" w14:textId="7EFD1EF6" w:rsidR="005366C4" w:rsidRDefault="005366C4" w:rsidP="005366C4"/>
    <w:p w14:paraId="4F99B495" w14:textId="7A89A488" w:rsidR="005366C4" w:rsidRDefault="005366C4" w:rsidP="005366C4"/>
    <w:p w14:paraId="20E4682D" w14:textId="3F8AB77D" w:rsidR="005366C4" w:rsidRDefault="005366C4" w:rsidP="005366C4"/>
    <w:p w14:paraId="47ADFC78" w14:textId="15ACF8DC" w:rsidR="005366C4" w:rsidRDefault="005366C4" w:rsidP="005366C4"/>
    <w:p w14:paraId="46A15BFD" w14:textId="3752D765" w:rsidR="005366C4" w:rsidRDefault="005366C4" w:rsidP="005366C4"/>
    <w:p w14:paraId="001E1968" w14:textId="064F0A93" w:rsidR="005366C4" w:rsidRDefault="005366C4" w:rsidP="005366C4"/>
    <w:p w14:paraId="202CC5ED" w14:textId="2E03E97A" w:rsidR="005366C4" w:rsidRDefault="005366C4" w:rsidP="005366C4"/>
    <w:p w14:paraId="713A2C1F" w14:textId="15E0C8E7" w:rsidR="005366C4" w:rsidRDefault="005366C4" w:rsidP="005366C4">
      <w:r>
        <w:rPr>
          <w:noProof/>
        </w:rPr>
        <w:lastRenderedPageBreak/>
        <w:drawing>
          <wp:anchor distT="0" distB="0" distL="114300" distR="114300" simplePos="0" relativeHeight="251666432" behindDoc="0" locked="0" layoutInCell="1" allowOverlap="1" wp14:anchorId="39F394E3" wp14:editId="3C4D89A7">
            <wp:simplePos x="0" y="0"/>
            <wp:positionH relativeFrom="column">
              <wp:posOffset>-190500</wp:posOffset>
            </wp:positionH>
            <wp:positionV relativeFrom="paragraph">
              <wp:posOffset>-594995</wp:posOffset>
            </wp:positionV>
            <wp:extent cx="5727700" cy="437896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7-26 at 08.38.59.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4378960"/>
                    </a:xfrm>
                    <a:prstGeom prst="rect">
                      <a:avLst/>
                    </a:prstGeom>
                  </pic:spPr>
                </pic:pic>
              </a:graphicData>
            </a:graphic>
            <wp14:sizeRelH relativeFrom="page">
              <wp14:pctWidth>0</wp14:pctWidth>
            </wp14:sizeRelH>
            <wp14:sizeRelV relativeFrom="page">
              <wp14:pctHeight>0</wp14:pctHeight>
            </wp14:sizeRelV>
          </wp:anchor>
        </w:drawing>
      </w:r>
    </w:p>
    <w:p w14:paraId="39CCBF65" w14:textId="7ED75D5B" w:rsidR="005366C4" w:rsidRDefault="005366C4" w:rsidP="005366C4"/>
    <w:p w14:paraId="272559D5" w14:textId="5EF3F7E6" w:rsidR="005366C4" w:rsidRDefault="005366C4" w:rsidP="005366C4"/>
    <w:p w14:paraId="507A233F" w14:textId="78A708EA" w:rsidR="005366C4" w:rsidRDefault="005366C4" w:rsidP="005366C4"/>
    <w:p w14:paraId="3B0E01D4" w14:textId="2368EF92" w:rsidR="005366C4" w:rsidRDefault="005366C4" w:rsidP="005366C4"/>
    <w:p w14:paraId="0BBB6772" w14:textId="2F7C24C1" w:rsidR="005366C4" w:rsidRDefault="005366C4" w:rsidP="005366C4"/>
    <w:p w14:paraId="489ADDA0" w14:textId="783510F9" w:rsidR="005366C4" w:rsidRDefault="005366C4" w:rsidP="005366C4"/>
    <w:p w14:paraId="26D91619" w14:textId="71317773" w:rsidR="005366C4" w:rsidRDefault="005366C4" w:rsidP="005366C4"/>
    <w:p w14:paraId="11C063BA" w14:textId="1CBE8E3F" w:rsidR="005366C4" w:rsidRDefault="005366C4" w:rsidP="005366C4"/>
    <w:p w14:paraId="5563B8CA" w14:textId="303247A9" w:rsidR="005366C4" w:rsidRDefault="005366C4" w:rsidP="005366C4"/>
    <w:p w14:paraId="5254D930" w14:textId="5DB3D4B5" w:rsidR="005366C4" w:rsidRDefault="005366C4" w:rsidP="005366C4"/>
    <w:p w14:paraId="1DA934E1" w14:textId="243F6033" w:rsidR="005366C4" w:rsidRDefault="005366C4" w:rsidP="005366C4"/>
    <w:p w14:paraId="54B79728" w14:textId="0254F233" w:rsidR="005366C4" w:rsidRDefault="005366C4" w:rsidP="005366C4"/>
    <w:p w14:paraId="431EE1D4" w14:textId="12CA5377" w:rsidR="005366C4" w:rsidRDefault="005366C4" w:rsidP="005366C4"/>
    <w:p w14:paraId="76F0C0B6" w14:textId="6CFB14B6" w:rsidR="005366C4" w:rsidRDefault="005366C4" w:rsidP="005366C4"/>
    <w:p w14:paraId="5402083E" w14:textId="405DE0FA" w:rsidR="005366C4" w:rsidRDefault="005366C4" w:rsidP="005366C4"/>
    <w:p w14:paraId="298AF71F" w14:textId="3B7518AD" w:rsidR="005366C4" w:rsidRDefault="005366C4" w:rsidP="005366C4"/>
    <w:p w14:paraId="072A5B3A" w14:textId="3D079E70" w:rsidR="005366C4" w:rsidRDefault="005366C4" w:rsidP="005366C4"/>
    <w:p w14:paraId="6957D1B8" w14:textId="58D00C75" w:rsidR="005366C4" w:rsidRDefault="005366C4" w:rsidP="005366C4"/>
    <w:p w14:paraId="75E7402C" w14:textId="193FF76E" w:rsidR="005366C4" w:rsidRDefault="005366C4" w:rsidP="005366C4"/>
    <w:p w14:paraId="62D36661" w14:textId="2E5A4651" w:rsidR="005366C4" w:rsidRDefault="005366C4" w:rsidP="005366C4">
      <w:r>
        <w:rPr>
          <w:noProof/>
        </w:rPr>
        <w:drawing>
          <wp:anchor distT="0" distB="0" distL="114300" distR="114300" simplePos="0" relativeHeight="251667456" behindDoc="0" locked="0" layoutInCell="1" allowOverlap="1" wp14:anchorId="0E0ABECF" wp14:editId="0D747A24">
            <wp:simplePos x="0" y="0"/>
            <wp:positionH relativeFrom="column">
              <wp:posOffset>-419100</wp:posOffset>
            </wp:positionH>
            <wp:positionV relativeFrom="paragraph">
              <wp:posOffset>173355</wp:posOffset>
            </wp:positionV>
            <wp:extent cx="6907530" cy="4375024"/>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7-26 at 08.40.40.png"/>
                    <pic:cNvPicPr/>
                  </pic:nvPicPr>
                  <pic:blipFill>
                    <a:blip r:embed="rId17">
                      <a:extLst>
                        <a:ext uri="{28A0092B-C50C-407E-A947-70E740481C1C}">
                          <a14:useLocalDpi xmlns:a14="http://schemas.microsoft.com/office/drawing/2010/main" val="0"/>
                        </a:ext>
                      </a:extLst>
                    </a:blip>
                    <a:stretch>
                      <a:fillRect/>
                    </a:stretch>
                  </pic:blipFill>
                  <pic:spPr>
                    <a:xfrm>
                      <a:off x="0" y="0"/>
                      <a:ext cx="6907530" cy="4375024"/>
                    </a:xfrm>
                    <a:prstGeom prst="rect">
                      <a:avLst/>
                    </a:prstGeom>
                  </pic:spPr>
                </pic:pic>
              </a:graphicData>
            </a:graphic>
            <wp14:sizeRelH relativeFrom="page">
              <wp14:pctWidth>0</wp14:pctWidth>
            </wp14:sizeRelH>
            <wp14:sizeRelV relativeFrom="page">
              <wp14:pctHeight>0</wp14:pctHeight>
            </wp14:sizeRelV>
          </wp:anchor>
        </w:drawing>
      </w:r>
    </w:p>
    <w:p w14:paraId="4945BAB4" w14:textId="3F9130BF" w:rsidR="005366C4" w:rsidRDefault="005366C4" w:rsidP="005366C4"/>
    <w:p w14:paraId="2BADE610" w14:textId="495FB440" w:rsidR="005366C4" w:rsidRDefault="005366C4" w:rsidP="005366C4"/>
    <w:p w14:paraId="7792DD2E" w14:textId="583C170F" w:rsidR="005366C4" w:rsidRDefault="005366C4" w:rsidP="005366C4"/>
    <w:p w14:paraId="144D8347" w14:textId="7CB1F2B0" w:rsidR="005366C4" w:rsidRDefault="005366C4" w:rsidP="005366C4"/>
    <w:p w14:paraId="51B8371B" w14:textId="2326F9AD" w:rsidR="005366C4" w:rsidRDefault="005366C4" w:rsidP="005366C4"/>
    <w:p w14:paraId="294526C9" w14:textId="5CEDA4B1" w:rsidR="005366C4" w:rsidRDefault="005366C4" w:rsidP="005366C4"/>
    <w:p w14:paraId="23D3F291" w14:textId="150D7D78" w:rsidR="005366C4" w:rsidRDefault="005366C4" w:rsidP="005366C4"/>
    <w:p w14:paraId="41932170" w14:textId="44768C0C" w:rsidR="005366C4" w:rsidRDefault="005366C4" w:rsidP="005366C4"/>
    <w:p w14:paraId="12E77158" w14:textId="53F3ED4C" w:rsidR="005366C4" w:rsidRDefault="005366C4" w:rsidP="005366C4"/>
    <w:p w14:paraId="4FE35C84" w14:textId="606120F9" w:rsidR="005366C4" w:rsidRDefault="005366C4" w:rsidP="005366C4"/>
    <w:p w14:paraId="093AD550" w14:textId="31162446" w:rsidR="005366C4" w:rsidRDefault="005366C4" w:rsidP="005366C4"/>
    <w:p w14:paraId="397A4C79" w14:textId="5964C62D" w:rsidR="005366C4" w:rsidRDefault="005366C4" w:rsidP="005366C4"/>
    <w:p w14:paraId="2E93B5FD" w14:textId="624855CC" w:rsidR="005366C4" w:rsidRDefault="005366C4" w:rsidP="005366C4"/>
    <w:p w14:paraId="2D54E060" w14:textId="1EB7764E" w:rsidR="005366C4" w:rsidRDefault="005366C4" w:rsidP="005366C4"/>
    <w:p w14:paraId="5C781280" w14:textId="056AA5AD" w:rsidR="005366C4" w:rsidRDefault="005366C4" w:rsidP="005366C4"/>
    <w:p w14:paraId="676283E9" w14:textId="6A8C26E9" w:rsidR="005366C4" w:rsidRDefault="005366C4" w:rsidP="005366C4"/>
    <w:p w14:paraId="3833E39D" w14:textId="58711AE5" w:rsidR="005366C4" w:rsidRDefault="005366C4" w:rsidP="005366C4"/>
    <w:p w14:paraId="7772B4D9" w14:textId="1F64752C" w:rsidR="005366C4" w:rsidRDefault="005366C4" w:rsidP="005366C4"/>
    <w:p w14:paraId="010C473A" w14:textId="4CA9515B" w:rsidR="005366C4" w:rsidRDefault="005366C4" w:rsidP="005366C4"/>
    <w:p w14:paraId="16A2F4B1" w14:textId="21A9F29C" w:rsidR="005366C4" w:rsidRDefault="005366C4" w:rsidP="005366C4"/>
    <w:p w14:paraId="0FCD098A" w14:textId="47F3B5D2" w:rsidR="005366C4" w:rsidRDefault="005366C4" w:rsidP="005366C4"/>
    <w:p w14:paraId="6B930617" w14:textId="025D812B" w:rsidR="005366C4" w:rsidRDefault="005366C4" w:rsidP="005366C4"/>
    <w:p w14:paraId="5830F5CF" w14:textId="6952DFF7" w:rsidR="005366C4" w:rsidRDefault="005366C4" w:rsidP="005366C4"/>
    <w:p w14:paraId="2B66E870" w14:textId="25EFE522" w:rsidR="005366C4" w:rsidRDefault="005366C4" w:rsidP="005366C4"/>
    <w:p w14:paraId="7F361806" w14:textId="594493BE" w:rsidR="005366C4" w:rsidRDefault="005366C4" w:rsidP="005366C4"/>
    <w:p w14:paraId="36E4B9B7" w14:textId="7FB56536" w:rsidR="005366C4" w:rsidRDefault="005366C4" w:rsidP="005366C4"/>
    <w:p w14:paraId="6CF8D09C" w14:textId="2067E497" w:rsidR="005366C4" w:rsidRDefault="005366C4" w:rsidP="005366C4"/>
    <w:p w14:paraId="4CB92855" w14:textId="764D168C" w:rsidR="005366C4" w:rsidRDefault="005366C4" w:rsidP="005366C4"/>
    <w:p w14:paraId="0666F89E" w14:textId="375C6D56" w:rsidR="005366C4" w:rsidRDefault="005366C4" w:rsidP="005366C4"/>
    <w:p w14:paraId="6FDB4EF6" w14:textId="1DBDAC90" w:rsidR="005366C4" w:rsidRDefault="005366C4" w:rsidP="005366C4">
      <w:r>
        <w:rPr>
          <w:noProof/>
        </w:rPr>
        <w:lastRenderedPageBreak/>
        <w:drawing>
          <wp:anchor distT="0" distB="0" distL="114300" distR="114300" simplePos="0" relativeHeight="251668480" behindDoc="0" locked="0" layoutInCell="1" allowOverlap="1" wp14:anchorId="303EAA98" wp14:editId="3FC2F7A9">
            <wp:simplePos x="0" y="0"/>
            <wp:positionH relativeFrom="column">
              <wp:posOffset>-584200</wp:posOffset>
            </wp:positionH>
            <wp:positionV relativeFrom="paragraph">
              <wp:posOffset>-527050</wp:posOffset>
            </wp:positionV>
            <wp:extent cx="6832600" cy="488205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7-26 at 08.41.36.png"/>
                    <pic:cNvPicPr/>
                  </pic:nvPicPr>
                  <pic:blipFill>
                    <a:blip r:embed="rId18">
                      <a:extLst>
                        <a:ext uri="{28A0092B-C50C-407E-A947-70E740481C1C}">
                          <a14:useLocalDpi xmlns:a14="http://schemas.microsoft.com/office/drawing/2010/main" val="0"/>
                        </a:ext>
                      </a:extLst>
                    </a:blip>
                    <a:stretch>
                      <a:fillRect/>
                    </a:stretch>
                  </pic:blipFill>
                  <pic:spPr>
                    <a:xfrm>
                      <a:off x="0" y="0"/>
                      <a:ext cx="6832600" cy="4882052"/>
                    </a:xfrm>
                    <a:prstGeom prst="rect">
                      <a:avLst/>
                    </a:prstGeom>
                  </pic:spPr>
                </pic:pic>
              </a:graphicData>
            </a:graphic>
            <wp14:sizeRelH relativeFrom="page">
              <wp14:pctWidth>0</wp14:pctWidth>
            </wp14:sizeRelH>
            <wp14:sizeRelV relativeFrom="page">
              <wp14:pctHeight>0</wp14:pctHeight>
            </wp14:sizeRelV>
          </wp:anchor>
        </w:drawing>
      </w:r>
    </w:p>
    <w:p w14:paraId="4E2258D3" w14:textId="16B66E9F" w:rsidR="005366C4" w:rsidRDefault="005366C4" w:rsidP="005366C4"/>
    <w:p w14:paraId="6FBE86AD" w14:textId="7B418E89" w:rsidR="005366C4" w:rsidRDefault="005366C4" w:rsidP="005366C4"/>
    <w:p w14:paraId="1D0608FF" w14:textId="0B93CF6B" w:rsidR="005366C4" w:rsidRDefault="005366C4" w:rsidP="005366C4"/>
    <w:p w14:paraId="4088F8DD" w14:textId="61C00A94" w:rsidR="005366C4" w:rsidRDefault="005366C4" w:rsidP="005366C4"/>
    <w:p w14:paraId="1F62B6DF" w14:textId="290E3A17" w:rsidR="005366C4" w:rsidRDefault="005366C4" w:rsidP="005366C4"/>
    <w:p w14:paraId="1A41A0EF" w14:textId="63B88DA5" w:rsidR="005366C4" w:rsidRDefault="005366C4" w:rsidP="005366C4"/>
    <w:p w14:paraId="6091E6AE" w14:textId="2314E49E" w:rsidR="005366C4" w:rsidRDefault="005366C4" w:rsidP="005366C4"/>
    <w:p w14:paraId="6534D6F1" w14:textId="5ACB852C" w:rsidR="005366C4" w:rsidRDefault="005366C4" w:rsidP="005366C4"/>
    <w:p w14:paraId="6514B776" w14:textId="5F824A7E" w:rsidR="005366C4" w:rsidRDefault="005366C4" w:rsidP="005366C4"/>
    <w:p w14:paraId="3151EB75" w14:textId="37083CC8" w:rsidR="005366C4" w:rsidRDefault="005366C4" w:rsidP="005366C4"/>
    <w:p w14:paraId="0012E38F" w14:textId="6B76F534" w:rsidR="005366C4" w:rsidRDefault="005366C4" w:rsidP="005366C4"/>
    <w:p w14:paraId="653BDA9D" w14:textId="170C819A" w:rsidR="005366C4" w:rsidRDefault="005366C4" w:rsidP="005366C4"/>
    <w:p w14:paraId="32588D3C" w14:textId="0A826AC5" w:rsidR="005366C4" w:rsidRDefault="005366C4" w:rsidP="005366C4"/>
    <w:p w14:paraId="481A2BDB" w14:textId="7E3AAC34" w:rsidR="005366C4" w:rsidRDefault="005366C4" w:rsidP="005366C4"/>
    <w:p w14:paraId="45AAB95D" w14:textId="3FBDCA09" w:rsidR="005366C4" w:rsidRDefault="005366C4" w:rsidP="005366C4"/>
    <w:p w14:paraId="337584DE" w14:textId="02AE7A95" w:rsidR="005366C4" w:rsidRDefault="005366C4" w:rsidP="005366C4"/>
    <w:p w14:paraId="74B78900" w14:textId="43F595BA" w:rsidR="005366C4" w:rsidRDefault="005366C4" w:rsidP="005366C4"/>
    <w:p w14:paraId="34E851DA" w14:textId="39BF0291" w:rsidR="005366C4" w:rsidRDefault="005366C4" w:rsidP="005366C4"/>
    <w:p w14:paraId="353766BC" w14:textId="72C30F2C" w:rsidR="005366C4" w:rsidRDefault="005366C4" w:rsidP="005366C4"/>
    <w:p w14:paraId="54E75FB6" w14:textId="2271207C" w:rsidR="005366C4" w:rsidRDefault="005366C4" w:rsidP="005366C4"/>
    <w:p w14:paraId="4906045B" w14:textId="22F99583" w:rsidR="005366C4" w:rsidRDefault="005366C4" w:rsidP="005366C4"/>
    <w:p w14:paraId="2719BFC0" w14:textId="60C9F34F" w:rsidR="005366C4" w:rsidRDefault="005366C4" w:rsidP="005366C4"/>
    <w:p w14:paraId="5C165809" w14:textId="402A0D83" w:rsidR="005366C4" w:rsidRDefault="005366C4" w:rsidP="005366C4">
      <w:r>
        <w:rPr>
          <w:noProof/>
        </w:rPr>
        <w:drawing>
          <wp:anchor distT="0" distB="0" distL="114300" distR="114300" simplePos="0" relativeHeight="251669504" behindDoc="0" locked="0" layoutInCell="1" allowOverlap="1" wp14:anchorId="208BB566" wp14:editId="2B177D9B">
            <wp:simplePos x="0" y="0"/>
            <wp:positionH relativeFrom="column">
              <wp:posOffset>-584200</wp:posOffset>
            </wp:positionH>
            <wp:positionV relativeFrom="paragraph">
              <wp:posOffset>240665</wp:posOffset>
            </wp:positionV>
            <wp:extent cx="7124700" cy="5067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7-26 at 08.42.20.png"/>
                    <pic:cNvPicPr/>
                  </pic:nvPicPr>
                  <pic:blipFill>
                    <a:blip r:embed="rId19">
                      <a:extLst>
                        <a:ext uri="{28A0092B-C50C-407E-A947-70E740481C1C}">
                          <a14:useLocalDpi xmlns:a14="http://schemas.microsoft.com/office/drawing/2010/main" val="0"/>
                        </a:ext>
                      </a:extLst>
                    </a:blip>
                    <a:stretch>
                      <a:fillRect/>
                    </a:stretch>
                  </pic:blipFill>
                  <pic:spPr>
                    <a:xfrm>
                      <a:off x="0" y="0"/>
                      <a:ext cx="7124700" cy="5067300"/>
                    </a:xfrm>
                    <a:prstGeom prst="rect">
                      <a:avLst/>
                    </a:prstGeom>
                  </pic:spPr>
                </pic:pic>
              </a:graphicData>
            </a:graphic>
            <wp14:sizeRelH relativeFrom="page">
              <wp14:pctWidth>0</wp14:pctWidth>
            </wp14:sizeRelH>
            <wp14:sizeRelV relativeFrom="page">
              <wp14:pctHeight>0</wp14:pctHeight>
            </wp14:sizeRelV>
          </wp:anchor>
        </w:drawing>
      </w:r>
    </w:p>
    <w:p w14:paraId="02765E82" w14:textId="5F0DB61F" w:rsidR="005366C4" w:rsidRDefault="005366C4" w:rsidP="005366C4"/>
    <w:p w14:paraId="2FDFFC21" w14:textId="5569A444" w:rsidR="005366C4" w:rsidRDefault="005366C4" w:rsidP="005366C4"/>
    <w:p w14:paraId="097256F0" w14:textId="7659978B" w:rsidR="005366C4" w:rsidRDefault="005366C4" w:rsidP="005366C4"/>
    <w:p w14:paraId="32E65858" w14:textId="78DE2B70" w:rsidR="005366C4" w:rsidRDefault="005366C4" w:rsidP="005366C4"/>
    <w:p w14:paraId="7F31C637" w14:textId="00957A5F" w:rsidR="005366C4" w:rsidRDefault="005366C4" w:rsidP="005366C4"/>
    <w:p w14:paraId="6F984060" w14:textId="08335941" w:rsidR="005366C4" w:rsidRDefault="005366C4" w:rsidP="005366C4"/>
    <w:p w14:paraId="469F54B4" w14:textId="45FB9169" w:rsidR="005366C4" w:rsidRDefault="005366C4" w:rsidP="005366C4"/>
    <w:p w14:paraId="245AC8D2" w14:textId="1566D6E6" w:rsidR="005366C4" w:rsidRDefault="005366C4" w:rsidP="005366C4"/>
    <w:p w14:paraId="53612289" w14:textId="432704DB" w:rsidR="005366C4" w:rsidRDefault="005366C4" w:rsidP="005366C4"/>
    <w:p w14:paraId="778C2FE2" w14:textId="076182AF" w:rsidR="005366C4" w:rsidRDefault="005366C4" w:rsidP="005366C4"/>
    <w:p w14:paraId="59E31105" w14:textId="0878B758" w:rsidR="005366C4" w:rsidRDefault="005366C4" w:rsidP="005366C4"/>
    <w:p w14:paraId="5B037CCB" w14:textId="611C3F6B" w:rsidR="005366C4" w:rsidRDefault="005366C4" w:rsidP="005366C4"/>
    <w:p w14:paraId="76D9C5B0" w14:textId="12A09FB6" w:rsidR="005366C4" w:rsidRDefault="005366C4" w:rsidP="005366C4"/>
    <w:p w14:paraId="6465B44E" w14:textId="6B47EFD0" w:rsidR="005366C4" w:rsidRDefault="005366C4" w:rsidP="005366C4"/>
    <w:p w14:paraId="202D8D31" w14:textId="70AFE4F2" w:rsidR="005366C4" w:rsidRDefault="005366C4" w:rsidP="005366C4"/>
    <w:p w14:paraId="02908CF6" w14:textId="7DD6E920" w:rsidR="005366C4" w:rsidRDefault="005366C4" w:rsidP="005366C4"/>
    <w:p w14:paraId="212363B9" w14:textId="1AEC45C7" w:rsidR="005366C4" w:rsidRDefault="005366C4" w:rsidP="005366C4"/>
    <w:p w14:paraId="7E50191E" w14:textId="47F16EF6" w:rsidR="005366C4" w:rsidRDefault="005366C4" w:rsidP="005366C4"/>
    <w:p w14:paraId="7EA18692" w14:textId="2F2E365E" w:rsidR="005366C4" w:rsidRDefault="005366C4" w:rsidP="005366C4"/>
    <w:p w14:paraId="4610B617" w14:textId="1F0DAB56" w:rsidR="005366C4" w:rsidRDefault="005366C4" w:rsidP="005366C4"/>
    <w:p w14:paraId="00573FBC" w14:textId="2E34C0D3" w:rsidR="005366C4" w:rsidRDefault="005366C4" w:rsidP="005366C4"/>
    <w:p w14:paraId="38D63AF7" w14:textId="7F3212E7" w:rsidR="005366C4" w:rsidRDefault="005366C4" w:rsidP="005366C4"/>
    <w:p w14:paraId="72F97B5D" w14:textId="7243D86A" w:rsidR="005366C4" w:rsidRDefault="005366C4" w:rsidP="005366C4"/>
    <w:p w14:paraId="2AAB09C0" w14:textId="7EA1D048" w:rsidR="005366C4" w:rsidRDefault="005366C4" w:rsidP="005366C4"/>
    <w:p w14:paraId="20C04994" w14:textId="36C6EC8B" w:rsidR="005366C4" w:rsidRDefault="005366C4" w:rsidP="005366C4"/>
    <w:p w14:paraId="489BA378" w14:textId="1FC291EF" w:rsidR="005366C4" w:rsidRDefault="005366C4" w:rsidP="005366C4"/>
    <w:p w14:paraId="11C8F55C" w14:textId="143AA98A" w:rsidR="005366C4" w:rsidRDefault="005366C4" w:rsidP="005366C4">
      <w:r>
        <w:rPr>
          <w:noProof/>
        </w:rPr>
        <w:lastRenderedPageBreak/>
        <w:drawing>
          <wp:anchor distT="0" distB="0" distL="114300" distR="114300" simplePos="0" relativeHeight="251670528" behindDoc="0" locked="0" layoutInCell="1" allowOverlap="1" wp14:anchorId="7AEDFA16" wp14:editId="3349575B">
            <wp:simplePos x="0" y="0"/>
            <wp:positionH relativeFrom="column">
              <wp:posOffset>-419100</wp:posOffset>
            </wp:positionH>
            <wp:positionV relativeFrom="paragraph">
              <wp:posOffset>-724535</wp:posOffset>
            </wp:positionV>
            <wp:extent cx="6794500" cy="48133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7-26 at 08.44.43.png"/>
                    <pic:cNvPicPr/>
                  </pic:nvPicPr>
                  <pic:blipFill>
                    <a:blip r:embed="rId20">
                      <a:extLst>
                        <a:ext uri="{28A0092B-C50C-407E-A947-70E740481C1C}">
                          <a14:useLocalDpi xmlns:a14="http://schemas.microsoft.com/office/drawing/2010/main" val="0"/>
                        </a:ext>
                      </a:extLst>
                    </a:blip>
                    <a:stretch>
                      <a:fillRect/>
                    </a:stretch>
                  </pic:blipFill>
                  <pic:spPr>
                    <a:xfrm>
                      <a:off x="0" y="0"/>
                      <a:ext cx="6794500" cy="4813300"/>
                    </a:xfrm>
                    <a:prstGeom prst="rect">
                      <a:avLst/>
                    </a:prstGeom>
                  </pic:spPr>
                </pic:pic>
              </a:graphicData>
            </a:graphic>
            <wp14:sizeRelH relativeFrom="page">
              <wp14:pctWidth>0</wp14:pctWidth>
            </wp14:sizeRelH>
            <wp14:sizeRelV relativeFrom="page">
              <wp14:pctHeight>0</wp14:pctHeight>
            </wp14:sizeRelV>
          </wp:anchor>
        </w:drawing>
      </w:r>
    </w:p>
    <w:p w14:paraId="0010BB8B" w14:textId="1CF76C56" w:rsidR="005366C4" w:rsidRDefault="005366C4" w:rsidP="005366C4"/>
    <w:p w14:paraId="5B03D27E" w14:textId="3CAF1C8B" w:rsidR="005366C4" w:rsidRDefault="005366C4" w:rsidP="005366C4"/>
    <w:p w14:paraId="24E6C223" w14:textId="43B270B0" w:rsidR="005366C4" w:rsidRDefault="005366C4" w:rsidP="005366C4"/>
    <w:p w14:paraId="2F99DDB7" w14:textId="3CDB7DC9" w:rsidR="005366C4" w:rsidRDefault="005366C4" w:rsidP="005366C4"/>
    <w:p w14:paraId="4B756CB9" w14:textId="265FBE55" w:rsidR="005366C4" w:rsidRDefault="005366C4" w:rsidP="005366C4"/>
    <w:p w14:paraId="0343C8C2" w14:textId="0ADDEA67" w:rsidR="005366C4" w:rsidRDefault="005366C4" w:rsidP="005366C4"/>
    <w:p w14:paraId="0DE6C023" w14:textId="61CE395B" w:rsidR="005366C4" w:rsidRDefault="005366C4" w:rsidP="005366C4"/>
    <w:p w14:paraId="2299EDA1" w14:textId="3148A3A5" w:rsidR="005366C4" w:rsidRDefault="005366C4" w:rsidP="005366C4"/>
    <w:p w14:paraId="145EC760" w14:textId="28B1010A" w:rsidR="005366C4" w:rsidRDefault="005366C4" w:rsidP="005366C4"/>
    <w:p w14:paraId="69FAA652" w14:textId="568D3698" w:rsidR="005366C4" w:rsidRDefault="005366C4" w:rsidP="005366C4"/>
    <w:p w14:paraId="4F6AAA44" w14:textId="5B23756B" w:rsidR="005366C4" w:rsidRDefault="005366C4" w:rsidP="005366C4"/>
    <w:p w14:paraId="4E8B5EAD" w14:textId="73FD42A3" w:rsidR="005366C4" w:rsidRDefault="005366C4" w:rsidP="005366C4"/>
    <w:p w14:paraId="6BF547CA" w14:textId="2BE1072F" w:rsidR="005366C4" w:rsidRDefault="005366C4" w:rsidP="005366C4"/>
    <w:p w14:paraId="333C7450" w14:textId="5575298D" w:rsidR="005366C4" w:rsidRDefault="005366C4" w:rsidP="005366C4"/>
    <w:p w14:paraId="0A4DEA84" w14:textId="642D4F3D" w:rsidR="005366C4" w:rsidRDefault="005366C4" w:rsidP="005366C4"/>
    <w:p w14:paraId="7D67FC1E" w14:textId="2357B6DF" w:rsidR="005366C4" w:rsidRDefault="005366C4" w:rsidP="005366C4"/>
    <w:p w14:paraId="48C5D877" w14:textId="5DA58D1D" w:rsidR="005366C4" w:rsidRDefault="005366C4" w:rsidP="005366C4"/>
    <w:p w14:paraId="60034371" w14:textId="64EE4A91" w:rsidR="005366C4" w:rsidRDefault="005366C4" w:rsidP="005366C4"/>
    <w:p w14:paraId="29F09168" w14:textId="7EA21D6A" w:rsidR="005366C4" w:rsidRDefault="005366C4" w:rsidP="005366C4"/>
    <w:p w14:paraId="60C00106" w14:textId="40F430F3" w:rsidR="005366C4" w:rsidRDefault="005366C4" w:rsidP="005366C4"/>
    <w:p w14:paraId="7306B816" w14:textId="63D10DB7" w:rsidR="005366C4" w:rsidRDefault="005366C4" w:rsidP="005366C4"/>
    <w:p w14:paraId="66080AB5" w14:textId="42158724" w:rsidR="005366C4" w:rsidRDefault="005366C4" w:rsidP="005366C4">
      <w:r>
        <w:rPr>
          <w:noProof/>
        </w:rPr>
        <w:drawing>
          <wp:anchor distT="0" distB="0" distL="114300" distR="114300" simplePos="0" relativeHeight="251671552" behindDoc="0" locked="0" layoutInCell="1" allowOverlap="1" wp14:anchorId="2AE5EDE5" wp14:editId="3ECF1725">
            <wp:simplePos x="0" y="0"/>
            <wp:positionH relativeFrom="column">
              <wp:posOffset>-300355</wp:posOffset>
            </wp:positionH>
            <wp:positionV relativeFrom="paragraph">
              <wp:posOffset>231140</wp:posOffset>
            </wp:positionV>
            <wp:extent cx="6612615" cy="4787265"/>
            <wp:effectExtent l="0" t="0" r="444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7-26 at 08.45.49.png"/>
                    <pic:cNvPicPr/>
                  </pic:nvPicPr>
                  <pic:blipFill>
                    <a:blip r:embed="rId21">
                      <a:extLst>
                        <a:ext uri="{28A0092B-C50C-407E-A947-70E740481C1C}">
                          <a14:useLocalDpi xmlns:a14="http://schemas.microsoft.com/office/drawing/2010/main" val="0"/>
                        </a:ext>
                      </a:extLst>
                    </a:blip>
                    <a:stretch>
                      <a:fillRect/>
                    </a:stretch>
                  </pic:blipFill>
                  <pic:spPr>
                    <a:xfrm>
                      <a:off x="0" y="0"/>
                      <a:ext cx="6612615" cy="4787265"/>
                    </a:xfrm>
                    <a:prstGeom prst="rect">
                      <a:avLst/>
                    </a:prstGeom>
                  </pic:spPr>
                </pic:pic>
              </a:graphicData>
            </a:graphic>
            <wp14:sizeRelH relativeFrom="page">
              <wp14:pctWidth>0</wp14:pctWidth>
            </wp14:sizeRelH>
            <wp14:sizeRelV relativeFrom="page">
              <wp14:pctHeight>0</wp14:pctHeight>
            </wp14:sizeRelV>
          </wp:anchor>
        </w:drawing>
      </w:r>
    </w:p>
    <w:p w14:paraId="6B986DA3" w14:textId="127E6ED4" w:rsidR="005366C4" w:rsidRDefault="005366C4" w:rsidP="005366C4"/>
    <w:p w14:paraId="57559EBB" w14:textId="2B9D3962" w:rsidR="005366C4" w:rsidRDefault="005366C4" w:rsidP="005366C4"/>
    <w:p w14:paraId="33F9AEBB" w14:textId="41AF193B" w:rsidR="005366C4" w:rsidRDefault="005366C4" w:rsidP="005366C4"/>
    <w:p w14:paraId="0129F845" w14:textId="59F36601" w:rsidR="005366C4" w:rsidRDefault="005366C4" w:rsidP="005366C4"/>
    <w:p w14:paraId="4A72B267" w14:textId="385E0C9C" w:rsidR="005366C4" w:rsidRDefault="005366C4" w:rsidP="005366C4"/>
    <w:p w14:paraId="19291FF1" w14:textId="77503FFE" w:rsidR="005366C4" w:rsidRDefault="005366C4" w:rsidP="005366C4"/>
    <w:p w14:paraId="3DBF3D50" w14:textId="311DF96F" w:rsidR="005366C4" w:rsidRDefault="005366C4" w:rsidP="005366C4"/>
    <w:p w14:paraId="24B895E0" w14:textId="1BB6C6A1" w:rsidR="005366C4" w:rsidRDefault="005366C4" w:rsidP="005366C4"/>
    <w:p w14:paraId="35E7C551" w14:textId="0546A78E" w:rsidR="005366C4" w:rsidRDefault="005366C4" w:rsidP="005366C4"/>
    <w:p w14:paraId="139F32D1" w14:textId="5BE06626" w:rsidR="005366C4" w:rsidRDefault="005366C4" w:rsidP="005366C4"/>
    <w:p w14:paraId="42DF9BA6" w14:textId="5C108A3E" w:rsidR="005366C4" w:rsidRDefault="005366C4" w:rsidP="005366C4"/>
    <w:p w14:paraId="4B93D6EF" w14:textId="29C46A27" w:rsidR="005366C4" w:rsidRDefault="005366C4" w:rsidP="005366C4"/>
    <w:p w14:paraId="5CC1E0AD" w14:textId="2583E011" w:rsidR="005366C4" w:rsidRDefault="005366C4" w:rsidP="005366C4"/>
    <w:p w14:paraId="52988FC9" w14:textId="7AB74EF7" w:rsidR="005366C4" w:rsidRDefault="005366C4" w:rsidP="005366C4"/>
    <w:p w14:paraId="079BE119" w14:textId="0924569C" w:rsidR="005366C4" w:rsidRDefault="005366C4" w:rsidP="005366C4"/>
    <w:p w14:paraId="4D23E2A8" w14:textId="02B25F05" w:rsidR="005366C4" w:rsidRDefault="005366C4" w:rsidP="005366C4"/>
    <w:p w14:paraId="4BAF1F41" w14:textId="16ACB7C2" w:rsidR="005366C4" w:rsidRDefault="005366C4" w:rsidP="005366C4"/>
    <w:p w14:paraId="22DD744D" w14:textId="1B81EB6C" w:rsidR="005366C4" w:rsidRDefault="005366C4" w:rsidP="005366C4"/>
    <w:p w14:paraId="769B0927" w14:textId="397C4873" w:rsidR="005366C4" w:rsidRDefault="005366C4" w:rsidP="005366C4"/>
    <w:p w14:paraId="08E41CF4" w14:textId="47A027C7" w:rsidR="005366C4" w:rsidRDefault="005366C4" w:rsidP="005366C4"/>
    <w:p w14:paraId="133CA76D" w14:textId="2E5B119A" w:rsidR="005366C4" w:rsidRDefault="005366C4" w:rsidP="005366C4"/>
    <w:p w14:paraId="42C74171" w14:textId="2CB08BD1" w:rsidR="005366C4" w:rsidRDefault="005366C4" w:rsidP="005366C4"/>
    <w:p w14:paraId="663CEEBC" w14:textId="54EE1652" w:rsidR="005366C4" w:rsidRDefault="005366C4" w:rsidP="005366C4"/>
    <w:p w14:paraId="66D9B4D0" w14:textId="336E3774" w:rsidR="005366C4" w:rsidRDefault="005366C4" w:rsidP="005366C4"/>
    <w:p w14:paraId="4A56DE54" w14:textId="4A60C61C" w:rsidR="005366C4" w:rsidRDefault="005366C4" w:rsidP="005366C4"/>
    <w:p w14:paraId="5F318EC7" w14:textId="48C90228" w:rsidR="005366C4" w:rsidRDefault="005366C4" w:rsidP="005366C4"/>
    <w:p w14:paraId="1590E737" w14:textId="114A858F" w:rsidR="005366C4" w:rsidRDefault="005366C4" w:rsidP="005366C4"/>
    <w:p w14:paraId="4F436C83" w14:textId="3E2BC4EB" w:rsidR="005366C4" w:rsidRDefault="005366C4" w:rsidP="005366C4">
      <w:r>
        <w:rPr>
          <w:noProof/>
        </w:rPr>
        <w:lastRenderedPageBreak/>
        <w:drawing>
          <wp:anchor distT="0" distB="0" distL="114300" distR="114300" simplePos="0" relativeHeight="251672576" behindDoc="0" locked="0" layoutInCell="1" allowOverlap="1" wp14:anchorId="69147176" wp14:editId="15090A96">
            <wp:simplePos x="0" y="0"/>
            <wp:positionH relativeFrom="column">
              <wp:posOffset>-304800</wp:posOffset>
            </wp:positionH>
            <wp:positionV relativeFrom="paragraph">
              <wp:posOffset>-572135</wp:posOffset>
            </wp:positionV>
            <wp:extent cx="6820535" cy="2666123"/>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7-26 at 08.47.16.png"/>
                    <pic:cNvPicPr/>
                  </pic:nvPicPr>
                  <pic:blipFill>
                    <a:blip r:embed="rId22">
                      <a:extLst>
                        <a:ext uri="{28A0092B-C50C-407E-A947-70E740481C1C}">
                          <a14:useLocalDpi xmlns:a14="http://schemas.microsoft.com/office/drawing/2010/main" val="0"/>
                        </a:ext>
                      </a:extLst>
                    </a:blip>
                    <a:stretch>
                      <a:fillRect/>
                    </a:stretch>
                  </pic:blipFill>
                  <pic:spPr>
                    <a:xfrm>
                      <a:off x="0" y="0"/>
                      <a:ext cx="6820535" cy="2666123"/>
                    </a:xfrm>
                    <a:prstGeom prst="rect">
                      <a:avLst/>
                    </a:prstGeom>
                  </pic:spPr>
                </pic:pic>
              </a:graphicData>
            </a:graphic>
            <wp14:sizeRelH relativeFrom="page">
              <wp14:pctWidth>0</wp14:pctWidth>
            </wp14:sizeRelH>
            <wp14:sizeRelV relativeFrom="page">
              <wp14:pctHeight>0</wp14:pctHeight>
            </wp14:sizeRelV>
          </wp:anchor>
        </w:drawing>
      </w:r>
    </w:p>
    <w:p w14:paraId="604D77D2" w14:textId="1E556BFD" w:rsidR="005366C4" w:rsidRDefault="005366C4" w:rsidP="005366C4"/>
    <w:p w14:paraId="25277B1C" w14:textId="66C37458" w:rsidR="005366C4" w:rsidRDefault="005366C4" w:rsidP="005366C4"/>
    <w:p w14:paraId="0D1A87AE" w14:textId="66E2484C" w:rsidR="005366C4" w:rsidRDefault="005366C4" w:rsidP="005366C4"/>
    <w:p w14:paraId="552DFB6F" w14:textId="45E1E7D3" w:rsidR="005366C4" w:rsidRDefault="005366C4" w:rsidP="005366C4"/>
    <w:p w14:paraId="6C470B30" w14:textId="3E62CEB4" w:rsidR="005366C4" w:rsidRDefault="005366C4" w:rsidP="005366C4"/>
    <w:p w14:paraId="1AB96B92" w14:textId="335D5C6E" w:rsidR="005366C4" w:rsidRDefault="005366C4" w:rsidP="005366C4"/>
    <w:p w14:paraId="50F6B5B0" w14:textId="0BD9B671" w:rsidR="005366C4" w:rsidRDefault="005366C4" w:rsidP="005366C4"/>
    <w:p w14:paraId="0D12A080" w14:textId="5B7E77EF" w:rsidR="005366C4" w:rsidRDefault="005366C4" w:rsidP="005366C4"/>
    <w:p w14:paraId="15D29B26" w14:textId="22B978EE" w:rsidR="005366C4" w:rsidRDefault="005366C4" w:rsidP="005366C4"/>
    <w:p w14:paraId="71D3A5B4" w14:textId="19DE262B" w:rsidR="005366C4" w:rsidRDefault="005366C4" w:rsidP="005366C4"/>
    <w:p w14:paraId="1E864A0B" w14:textId="10584A21" w:rsidR="005366C4" w:rsidRDefault="005366C4" w:rsidP="005366C4"/>
    <w:p w14:paraId="642CF0A7" w14:textId="6A5BDEEC" w:rsidR="005366C4" w:rsidRDefault="005366C4" w:rsidP="005366C4">
      <w:r>
        <w:rPr>
          <w:noProof/>
        </w:rPr>
        <w:drawing>
          <wp:anchor distT="0" distB="0" distL="114300" distR="114300" simplePos="0" relativeHeight="251673600" behindDoc="0" locked="0" layoutInCell="1" allowOverlap="1" wp14:anchorId="2911F970" wp14:editId="4776B396">
            <wp:simplePos x="0" y="0"/>
            <wp:positionH relativeFrom="column">
              <wp:posOffset>-303530</wp:posOffset>
            </wp:positionH>
            <wp:positionV relativeFrom="paragraph">
              <wp:posOffset>172085</wp:posOffset>
            </wp:positionV>
            <wp:extent cx="6708140" cy="3200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7-26 at 08.49.43.png"/>
                    <pic:cNvPicPr/>
                  </pic:nvPicPr>
                  <pic:blipFill>
                    <a:blip r:embed="rId23">
                      <a:extLst>
                        <a:ext uri="{28A0092B-C50C-407E-A947-70E740481C1C}">
                          <a14:useLocalDpi xmlns:a14="http://schemas.microsoft.com/office/drawing/2010/main" val="0"/>
                        </a:ext>
                      </a:extLst>
                    </a:blip>
                    <a:stretch>
                      <a:fillRect/>
                    </a:stretch>
                  </pic:blipFill>
                  <pic:spPr>
                    <a:xfrm>
                      <a:off x="0" y="0"/>
                      <a:ext cx="6708140" cy="3200400"/>
                    </a:xfrm>
                    <a:prstGeom prst="rect">
                      <a:avLst/>
                    </a:prstGeom>
                  </pic:spPr>
                </pic:pic>
              </a:graphicData>
            </a:graphic>
            <wp14:sizeRelH relativeFrom="page">
              <wp14:pctWidth>0</wp14:pctWidth>
            </wp14:sizeRelH>
            <wp14:sizeRelV relativeFrom="page">
              <wp14:pctHeight>0</wp14:pctHeight>
            </wp14:sizeRelV>
          </wp:anchor>
        </w:drawing>
      </w:r>
    </w:p>
    <w:p w14:paraId="7BEE7925" w14:textId="76C774F7" w:rsidR="005366C4" w:rsidRDefault="005366C4" w:rsidP="005366C4"/>
    <w:p w14:paraId="555B342B" w14:textId="521678BA" w:rsidR="005366C4" w:rsidRDefault="005366C4" w:rsidP="005366C4"/>
    <w:p w14:paraId="762E1D6C" w14:textId="7D287C83" w:rsidR="005366C4" w:rsidRDefault="005366C4" w:rsidP="005366C4"/>
    <w:p w14:paraId="401EEB94" w14:textId="4785588F" w:rsidR="005366C4" w:rsidRDefault="005366C4" w:rsidP="005366C4"/>
    <w:p w14:paraId="2A4E3E40" w14:textId="511110F5" w:rsidR="005366C4" w:rsidRDefault="005366C4" w:rsidP="005366C4"/>
    <w:p w14:paraId="0185DDD0" w14:textId="387976C4" w:rsidR="005366C4" w:rsidRDefault="005366C4" w:rsidP="005366C4"/>
    <w:p w14:paraId="63CC76CA" w14:textId="2DBEE2BC" w:rsidR="005366C4" w:rsidRDefault="005366C4" w:rsidP="005366C4"/>
    <w:p w14:paraId="3D7CA1C0" w14:textId="54AB26C7" w:rsidR="005366C4" w:rsidRDefault="005366C4" w:rsidP="005366C4"/>
    <w:p w14:paraId="108513AB" w14:textId="14354D53" w:rsidR="005366C4" w:rsidRDefault="005366C4" w:rsidP="005366C4"/>
    <w:p w14:paraId="0CB6D354" w14:textId="4252E665" w:rsidR="005366C4" w:rsidRDefault="005366C4" w:rsidP="005366C4"/>
    <w:p w14:paraId="14DBE559" w14:textId="69B5466E" w:rsidR="005366C4" w:rsidRDefault="005366C4" w:rsidP="005366C4"/>
    <w:p w14:paraId="65446225" w14:textId="3F5D4C34" w:rsidR="005366C4" w:rsidRDefault="005366C4" w:rsidP="005366C4"/>
    <w:p w14:paraId="4B1F6430" w14:textId="06E1D956" w:rsidR="005366C4" w:rsidRDefault="005366C4" w:rsidP="005366C4"/>
    <w:p w14:paraId="2EAC01C7" w14:textId="0B51F094" w:rsidR="005366C4" w:rsidRDefault="005366C4" w:rsidP="005366C4"/>
    <w:p w14:paraId="2E4C0164" w14:textId="5927254F" w:rsidR="005366C4" w:rsidRDefault="005366C4" w:rsidP="005366C4"/>
    <w:p w14:paraId="47027C79" w14:textId="442A019E" w:rsidR="005366C4" w:rsidRDefault="005366C4" w:rsidP="005366C4"/>
    <w:p w14:paraId="27ABF5F8" w14:textId="6675C63A" w:rsidR="005366C4" w:rsidRDefault="005366C4" w:rsidP="005366C4"/>
    <w:p w14:paraId="4C67855E" w14:textId="22F7FD43" w:rsidR="005366C4" w:rsidRDefault="005366C4" w:rsidP="005366C4">
      <w:r>
        <w:rPr>
          <w:noProof/>
        </w:rPr>
        <w:drawing>
          <wp:anchor distT="0" distB="0" distL="114300" distR="114300" simplePos="0" relativeHeight="251674624" behindDoc="0" locked="0" layoutInCell="1" allowOverlap="1" wp14:anchorId="367961B3" wp14:editId="0658F59F">
            <wp:simplePos x="0" y="0"/>
            <wp:positionH relativeFrom="column">
              <wp:posOffset>-346075</wp:posOffset>
            </wp:positionH>
            <wp:positionV relativeFrom="paragraph">
              <wp:posOffset>217170</wp:posOffset>
            </wp:positionV>
            <wp:extent cx="6692265" cy="359410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8-07-26 at 08.53.06.png"/>
                    <pic:cNvPicPr/>
                  </pic:nvPicPr>
                  <pic:blipFill>
                    <a:blip r:embed="rId24">
                      <a:extLst>
                        <a:ext uri="{28A0092B-C50C-407E-A947-70E740481C1C}">
                          <a14:useLocalDpi xmlns:a14="http://schemas.microsoft.com/office/drawing/2010/main" val="0"/>
                        </a:ext>
                      </a:extLst>
                    </a:blip>
                    <a:stretch>
                      <a:fillRect/>
                    </a:stretch>
                  </pic:blipFill>
                  <pic:spPr>
                    <a:xfrm>
                      <a:off x="0" y="0"/>
                      <a:ext cx="6692265" cy="3594100"/>
                    </a:xfrm>
                    <a:prstGeom prst="rect">
                      <a:avLst/>
                    </a:prstGeom>
                  </pic:spPr>
                </pic:pic>
              </a:graphicData>
            </a:graphic>
            <wp14:sizeRelH relativeFrom="page">
              <wp14:pctWidth>0</wp14:pctWidth>
            </wp14:sizeRelH>
            <wp14:sizeRelV relativeFrom="page">
              <wp14:pctHeight>0</wp14:pctHeight>
            </wp14:sizeRelV>
          </wp:anchor>
        </w:drawing>
      </w:r>
    </w:p>
    <w:p w14:paraId="1AE504F4" w14:textId="0EF332FE" w:rsidR="005366C4" w:rsidRDefault="005366C4" w:rsidP="005366C4"/>
    <w:p w14:paraId="7AE9FC06" w14:textId="25C9F3B8" w:rsidR="005366C4" w:rsidRDefault="005366C4" w:rsidP="005366C4"/>
    <w:p w14:paraId="4193A801" w14:textId="76EA1494" w:rsidR="005366C4" w:rsidRDefault="005366C4" w:rsidP="005366C4"/>
    <w:p w14:paraId="354E7E5B" w14:textId="24C71FD9" w:rsidR="005366C4" w:rsidRDefault="005366C4" w:rsidP="005366C4"/>
    <w:p w14:paraId="30E60E5A" w14:textId="054D2149" w:rsidR="005366C4" w:rsidRDefault="005366C4" w:rsidP="005366C4"/>
    <w:p w14:paraId="06FB48A9" w14:textId="0244EA13" w:rsidR="005366C4" w:rsidRDefault="005366C4" w:rsidP="005366C4"/>
    <w:p w14:paraId="519E51FB" w14:textId="7C627B6D" w:rsidR="005366C4" w:rsidRDefault="005366C4" w:rsidP="005366C4"/>
    <w:p w14:paraId="60108CE2" w14:textId="35B98165" w:rsidR="005366C4" w:rsidRDefault="005366C4" w:rsidP="005366C4"/>
    <w:p w14:paraId="078CDE19" w14:textId="032276CA" w:rsidR="005366C4" w:rsidRDefault="005366C4" w:rsidP="005366C4"/>
    <w:p w14:paraId="72A45F4E" w14:textId="77777777" w:rsidR="005366C4" w:rsidRDefault="005366C4" w:rsidP="005366C4"/>
    <w:p w14:paraId="5A3A5496" w14:textId="60347450" w:rsidR="005366C4" w:rsidRDefault="005366C4" w:rsidP="005366C4"/>
    <w:p w14:paraId="4C6A41B1" w14:textId="77777777" w:rsidR="005366C4" w:rsidRDefault="005366C4" w:rsidP="005366C4"/>
    <w:p w14:paraId="432F270D" w14:textId="77777777" w:rsidR="005366C4" w:rsidRDefault="005366C4" w:rsidP="005366C4"/>
    <w:p w14:paraId="47902408" w14:textId="5025B561" w:rsidR="005366C4" w:rsidRDefault="005366C4" w:rsidP="005366C4"/>
    <w:p w14:paraId="7C5EC176" w14:textId="6BB9F4C7" w:rsidR="005366C4" w:rsidRDefault="005366C4" w:rsidP="005366C4"/>
    <w:p w14:paraId="1EA40E2F" w14:textId="773EDEF8" w:rsidR="005366C4" w:rsidRDefault="005366C4" w:rsidP="005366C4"/>
    <w:p w14:paraId="7F678E3A" w14:textId="676C4D04" w:rsidR="005366C4" w:rsidRDefault="005366C4" w:rsidP="005366C4"/>
    <w:p w14:paraId="172F87F1" w14:textId="2801707F" w:rsidR="005366C4" w:rsidRDefault="005366C4" w:rsidP="005366C4"/>
    <w:p w14:paraId="4191CA46" w14:textId="20A59390" w:rsidR="005366C4" w:rsidRDefault="005366C4" w:rsidP="005366C4"/>
    <w:p w14:paraId="39F361D2" w14:textId="549154D2" w:rsidR="005366C4" w:rsidRDefault="005366C4" w:rsidP="005366C4">
      <w:r>
        <w:rPr>
          <w:noProof/>
        </w:rPr>
        <w:lastRenderedPageBreak/>
        <w:drawing>
          <wp:anchor distT="0" distB="0" distL="114300" distR="114300" simplePos="0" relativeHeight="251675648" behindDoc="0" locked="0" layoutInCell="1" allowOverlap="1" wp14:anchorId="78266C82" wp14:editId="6C62370E">
            <wp:simplePos x="0" y="0"/>
            <wp:positionH relativeFrom="column">
              <wp:posOffset>-128905</wp:posOffset>
            </wp:positionH>
            <wp:positionV relativeFrom="paragraph">
              <wp:posOffset>-577215</wp:posOffset>
            </wp:positionV>
            <wp:extent cx="6646333" cy="3987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7-26 at 08.54.16.png"/>
                    <pic:cNvPicPr/>
                  </pic:nvPicPr>
                  <pic:blipFill>
                    <a:blip r:embed="rId25">
                      <a:extLst>
                        <a:ext uri="{28A0092B-C50C-407E-A947-70E740481C1C}">
                          <a14:useLocalDpi xmlns:a14="http://schemas.microsoft.com/office/drawing/2010/main" val="0"/>
                        </a:ext>
                      </a:extLst>
                    </a:blip>
                    <a:stretch>
                      <a:fillRect/>
                    </a:stretch>
                  </pic:blipFill>
                  <pic:spPr>
                    <a:xfrm>
                      <a:off x="0" y="0"/>
                      <a:ext cx="6646333" cy="3987800"/>
                    </a:xfrm>
                    <a:prstGeom prst="rect">
                      <a:avLst/>
                    </a:prstGeom>
                  </pic:spPr>
                </pic:pic>
              </a:graphicData>
            </a:graphic>
            <wp14:sizeRelH relativeFrom="page">
              <wp14:pctWidth>0</wp14:pctWidth>
            </wp14:sizeRelH>
            <wp14:sizeRelV relativeFrom="page">
              <wp14:pctHeight>0</wp14:pctHeight>
            </wp14:sizeRelV>
          </wp:anchor>
        </w:drawing>
      </w:r>
    </w:p>
    <w:p w14:paraId="1BCF5961" w14:textId="05D09E57" w:rsidR="005366C4" w:rsidRDefault="005366C4" w:rsidP="005366C4"/>
    <w:p w14:paraId="51DE3AFC" w14:textId="173AA116" w:rsidR="005366C4" w:rsidRDefault="005366C4" w:rsidP="005366C4"/>
    <w:p w14:paraId="21561565" w14:textId="34B2CF5F" w:rsidR="005366C4" w:rsidRDefault="005366C4" w:rsidP="005366C4"/>
    <w:p w14:paraId="7B563AED" w14:textId="5C76DD6B" w:rsidR="005366C4" w:rsidRDefault="005366C4" w:rsidP="005366C4"/>
    <w:p w14:paraId="75F54CC9" w14:textId="0135A3D5" w:rsidR="005366C4" w:rsidRDefault="005366C4" w:rsidP="005366C4"/>
    <w:p w14:paraId="47C4116C" w14:textId="77777777" w:rsidR="005366C4" w:rsidRDefault="005366C4" w:rsidP="005366C4"/>
    <w:p w14:paraId="0B707416" w14:textId="12B165C8" w:rsidR="005366C4" w:rsidRDefault="005366C4" w:rsidP="005366C4"/>
    <w:p w14:paraId="5FDF3FEC" w14:textId="4156AB09" w:rsidR="005366C4" w:rsidRDefault="005366C4" w:rsidP="005366C4"/>
    <w:p w14:paraId="413C95CB" w14:textId="2917151C" w:rsidR="005366C4" w:rsidRDefault="005366C4" w:rsidP="005366C4"/>
    <w:p w14:paraId="021EAC04" w14:textId="5DA9DED5" w:rsidR="005366C4" w:rsidRDefault="005366C4" w:rsidP="005366C4"/>
    <w:p w14:paraId="0A4A308E" w14:textId="1AA3FCA7" w:rsidR="005366C4" w:rsidRDefault="005366C4" w:rsidP="005366C4"/>
    <w:p w14:paraId="2AC95CF4" w14:textId="22EB0589" w:rsidR="005366C4" w:rsidRDefault="005366C4" w:rsidP="005366C4"/>
    <w:p w14:paraId="332528C7" w14:textId="62C58EDC" w:rsidR="005366C4" w:rsidRDefault="005366C4" w:rsidP="005366C4"/>
    <w:p w14:paraId="3956C17F" w14:textId="50CFC31C" w:rsidR="005366C4" w:rsidRDefault="005366C4" w:rsidP="005366C4"/>
    <w:p w14:paraId="404C1F90" w14:textId="15682A72" w:rsidR="005366C4" w:rsidRDefault="005366C4" w:rsidP="005366C4"/>
    <w:p w14:paraId="63872BB7" w14:textId="5C00E579" w:rsidR="005366C4" w:rsidRDefault="005366C4" w:rsidP="005366C4"/>
    <w:p w14:paraId="7C4E1ACC" w14:textId="78140344" w:rsidR="005366C4" w:rsidRDefault="005366C4" w:rsidP="005366C4"/>
    <w:p w14:paraId="189C1424" w14:textId="58B515B2" w:rsidR="005366C4" w:rsidRDefault="005366C4" w:rsidP="005366C4"/>
    <w:p w14:paraId="1CD33FE3" w14:textId="4ACA49F3" w:rsidR="005366C4" w:rsidRDefault="005366C4" w:rsidP="005366C4">
      <w:r>
        <w:rPr>
          <w:noProof/>
        </w:rPr>
        <w:drawing>
          <wp:anchor distT="0" distB="0" distL="114300" distR="114300" simplePos="0" relativeHeight="251676672" behindDoc="0" locked="0" layoutInCell="1" allowOverlap="1" wp14:anchorId="381CEF4E" wp14:editId="3E886843">
            <wp:simplePos x="0" y="0"/>
            <wp:positionH relativeFrom="column">
              <wp:posOffset>-127000</wp:posOffset>
            </wp:positionH>
            <wp:positionV relativeFrom="paragraph">
              <wp:posOffset>193040</wp:posOffset>
            </wp:positionV>
            <wp:extent cx="6659880" cy="33147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7-26 at 08.55.02.png"/>
                    <pic:cNvPicPr/>
                  </pic:nvPicPr>
                  <pic:blipFill>
                    <a:blip r:embed="rId26">
                      <a:extLst>
                        <a:ext uri="{28A0092B-C50C-407E-A947-70E740481C1C}">
                          <a14:useLocalDpi xmlns:a14="http://schemas.microsoft.com/office/drawing/2010/main" val="0"/>
                        </a:ext>
                      </a:extLst>
                    </a:blip>
                    <a:stretch>
                      <a:fillRect/>
                    </a:stretch>
                  </pic:blipFill>
                  <pic:spPr>
                    <a:xfrm>
                      <a:off x="0" y="0"/>
                      <a:ext cx="6659880" cy="3314700"/>
                    </a:xfrm>
                    <a:prstGeom prst="rect">
                      <a:avLst/>
                    </a:prstGeom>
                  </pic:spPr>
                </pic:pic>
              </a:graphicData>
            </a:graphic>
            <wp14:sizeRelH relativeFrom="page">
              <wp14:pctWidth>0</wp14:pctWidth>
            </wp14:sizeRelH>
            <wp14:sizeRelV relativeFrom="page">
              <wp14:pctHeight>0</wp14:pctHeight>
            </wp14:sizeRelV>
          </wp:anchor>
        </w:drawing>
      </w:r>
    </w:p>
    <w:p w14:paraId="025F84FA" w14:textId="624830CE" w:rsidR="005366C4" w:rsidRDefault="005366C4" w:rsidP="005366C4"/>
    <w:p w14:paraId="4C9B544D" w14:textId="0F16699A" w:rsidR="005366C4" w:rsidRDefault="005366C4" w:rsidP="005366C4"/>
    <w:p w14:paraId="0F799656" w14:textId="61B030E4" w:rsidR="005366C4" w:rsidRDefault="005366C4" w:rsidP="005366C4"/>
    <w:p w14:paraId="1231FC6F" w14:textId="6D8B0C08" w:rsidR="005366C4" w:rsidRDefault="005366C4" w:rsidP="005366C4"/>
    <w:p w14:paraId="06CA23F9" w14:textId="120F45B3" w:rsidR="005366C4" w:rsidRDefault="005366C4" w:rsidP="005366C4"/>
    <w:p w14:paraId="05C29113" w14:textId="412EFEDF" w:rsidR="005366C4" w:rsidRDefault="005366C4" w:rsidP="005366C4"/>
    <w:p w14:paraId="6499A8AC" w14:textId="125E87CD" w:rsidR="005366C4" w:rsidRDefault="005366C4" w:rsidP="005366C4"/>
    <w:p w14:paraId="7A20E33A" w14:textId="1CC54193" w:rsidR="005366C4" w:rsidRDefault="005366C4" w:rsidP="005366C4"/>
    <w:p w14:paraId="2FD93782" w14:textId="08B92230" w:rsidR="005366C4" w:rsidRDefault="005366C4" w:rsidP="005366C4"/>
    <w:p w14:paraId="3AB8CC2B" w14:textId="1D01B604" w:rsidR="005366C4" w:rsidRDefault="005366C4" w:rsidP="005366C4"/>
    <w:p w14:paraId="099E2692" w14:textId="73E27C58" w:rsidR="005366C4" w:rsidRDefault="005366C4" w:rsidP="005366C4"/>
    <w:p w14:paraId="4468F687" w14:textId="750219D9" w:rsidR="005366C4" w:rsidRDefault="005366C4" w:rsidP="005366C4"/>
    <w:p w14:paraId="1C26C5CE" w14:textId="3EC22557" w:rsidR="005366C4" w:rsidRDefault="005366C4" w:rsidP="005366C4"/>
    <w:p w14:paraId="265AE729" w14:textId="653DA3BA" w:rsidR="005366C4" w:rsidRDefault="005366C4" w:rsidP="005366C4"/>
    <w:p w14:paraId="50E7F9EE" w14:textId="76313F0A" w:rsidR="005366C4" w:rsidRDefault="005366C4" w:rsidP="005366C4"/>
    <w:p w14:paraId="42F98619" w14:textId="125945FE" w:rsidR="005366C4" w:rsidRDefault="005366C4" w:rsidP="005366C4"/>
    <w:p w14:paraId="2C9A34B0" w14:textId="1213182B" w:rsidR="005366C4" w:rsidRDefault="005366C4" w:rsidP="005366C4"/>
    <w:p w14:paraId="707A5973" w14:textId="0E5A0ECA" w:rsidR="005366C4" w:rsidRDefault="005366C4" w:rsidP="005366C4"/>
    <w:p w14:paraId="7C5E82CF" w14:textId="0192E053" w:rsidR="005366C4" w:rsidRDefault="005366C4" w:rsidP="005366C4">
      <w:r>
        <w:rPr>
          <w:noProof/>
        </w:rPr>
        <w:drawing>
          <wp:anchor distT="0" distB="0" distL="114300" distR="114300" simplePos="0" relativeHeight="251677696" behindDoc="0" locked="0" layoutInCell="1" allowOverlap="1" wp14:anchorId="284D4677" wp14:editId="6B1262B1">
            <wp:simplePos x="0" y="0"/>
            <wp:positionH relativeFrom="column">
              <wp:posOffset>-102870</wp:posOffset>
            </wp:positionH>
            <wp:positionV relativeFrom="paragraph">
              <wp:posOffset>177165</wp:posOffset>
            </wp:positionV>
            <wp:extent cx="6750685" cy="237490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07-26 at 08.56.21.png"/>
                    <pic:cNvPicPr/>
                  </pic:nvPicPr>
                  <pic:blipFill>
                    <a:blip r:embed="rId27">
                      <a:extLst>
                        <a:ext uri="{28A0092B-C50C-407E-A947-70E740481C1C}">
                          <a14:useLocalDpi xmlns:a14="http://schemas.microsoft.com/office/drawing/2010/main" val="0"/>
                        </a:ext>
                      </a:extLst>
                    </a:blip>
                    <a:stretch>
                      <a:fillRect/>
                    </a:stretch>
                  </pic:blipFill>
                  <pic:spPr>
                    <a:xfrm>
                      <a:off x="0" y="0"/>
                      <a:ext cx="6750685" cy="2374900"/>
                    </a:xfrm>
                    <a:prstGeom prst="rect">
                      <a:avLst/>
                    </a:prstGeom>
                  </pic:spPr>
                </pic:pic>
              </a:graphicData>
            </a:graphic>
            <wp14:sizeRelH relativeFrom="page">
              <wp14:pctWidth>0</wp14:pctWidth>
            </wp14:sizeRelH>
            <wp14:sizeRelV relativeFrom="page">
              <wp14:pctHeight>0</wp14:pctHeight>
            </wp14:sizeRelV>
          </wp:anchor>
        </w:drawing>
      </w:r>
    </w:p>
    <w:p w14:paraId="69882C4F" w14:textId="569FD2FC" w:rsidR="005366C4" w:rsidRDefault="005366C4" w:rsidP="005366C4"/>
    <w:p w14:paraId="57E7818D" w14:textId="2135540A" w:rsidR="005366C4" w:rsidRDefault="005366C4" w:rsidP="005366C4"/>
    <w:p w14:paraId="30B60375" w14:textId="5FAEBB29" w:rsidR="005366C4" w:rsidRDefault="005366C4" w:rsidP="005366C4"/>
    <w:p w14:paraId="53CC16C5" w14:textId="70249B99" w:rsidR="005366C4" w:rsidRDefault="005366C4" w:rsidP="005366C4"/>
    <w:p w14:paraId="25A30A1E" w14:textId="0518788D" w:rsidR="005366C4" w:rsidRDefault="005366C4" w:rsidP="005366C4"/>
    <w:p w14:paraId="6355A891" w14:textId="4F2533FE" w:rsidR="005366C4" w:rsidRDefault="005366C4" w:rsidP="005366C4"/>
    <w:p w14:paraId="2CBA7C93" w14:textId="009C427F" w:rsidR="005366C4" w:rsidRDefault="005366C4" w:rsidP="005366C4"/>
    <w:p w14:paraId="7111585F" w14:textId="619F0AB2" w:rsidR="005366C4" w:rsidRDefault="005366C4" w:rsidP="005366C4"/>
    <w:p w14:paraId="36FC16BC" w14:textId="72C3DCB3" w:rsidR="005366C4" w:rsidRDefault="005366C4" w:rsidP="005366C4"/>
    <w:p w14:paraId="40C972BE" w14:textId="33ACA3DD" w:rsidR="005366C4" w:rsidRDefault="005366C4" w:rsidP="005366C4"/>
    <w:p w14:paraId="402FEFA4" w14:textId="6F1737C3" w:rsidR="005366C4" w:rsidRDefault="005366C4" w:rsidP="005366C4"/>
    <w:p w14:paraId="1CAC0091" w14:textId="40F79A2E" w:rsidR="005366C4" w:rsidRDefault="005366C4" w:rsidP="005366C4">
      <w:r>
        <w:rPr>
          <w:noProof/>
        </w:rPr>
        <w:lastRenderedPageBreak/>
        <w:drawing>
          <wp:anchor distT="0" distB="0" distL="114300" distR="114300" simplePos="0" relativeHeight="251678720" behindDoc="0" locked="0" layoutInCell="1" allowOverlap="1" wp14:anchorId="547746F9" wp14:editId="1B232732">
            <wp:simplePos x="0" y="0"/>
            <wp:positionH relativeFrom="column">
              <wp:posOffset>-366395</wp:posOffset>
            </wp:positionH>
            <wp:positionV relativeFrom="paragraph">
              <wp:posOffset>-302895</wp:posOffset>
            </wp:positionV>
            <wp:extent cx="6703816" cy="3263265"/>
            <wp:effectExtent l="0" t="0" r="1905"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8-07-26 at 09.47.29.png"/>
                    <pic:cNvPicPr/>
                  </pic:nvPicPr>
                  <pic:blipFill>
                    <a:blip r:embed="rId28">
                      <a:extLst>
                        <a:ext uri="{28A0092B-C50C-407E-A947-70E740481C1C}">
                          <a14:useLocalDpi xmlns:a14="http://schemas.microsoft.com/office/drawing/2010/main" val="0"/>
                        </a:ext>
                      </a:extLst>
                    </a:blip>
                    <a:stretch>
                      <a:fillRect/>
                    </a:stretch>
                  </pic:blipFill>
                  <pic:spPr>
                    <a:xfrm>
                      <a:off x="0" y="0"/>
                      <a:ext cx="6703816" cy="3263265"/>
                    </a:xfrm>
                    <a:prstGeom prst="rect">
                      <a:avLst/>
                    </a:prstGeom>
                  </pic:spPr>
                </pic:pic>
              </a:graphicData>
            </a:graphic>
            <wp14:sizeRelH relativeFrom="page">
              <wp14:pctWidth>0</wp14:pctWidth>
            </wp14:sizeRelH>
            <wp14:sizeRelV relativeFrom="page">
              <wp14:pctHeight>0</wp14:pctHeight>
            </wp14:sizeRelV>
          </wp:anchor>
        </w:drawing>
      </w:r>
    </w:p>
    <w:p w14:paraId="153BFA14" w14:textId="78AF142B" w:rsidR="005366C4" w:rsidRDefault="005366C4" w:rsidP="005366C4"/>
    <w:p w14:paraId="41845592" w14:textId="4669DD7E" w:rsidR="005366C4" w:rsidRDefault="005366C4" w:rsidP="005366C4"/>
    <w:p w14:paraId="2C12E3CB" w14:textId="355B06AD" w:rsidR="005366C4" w:rsidRDefault="005366C4" w:rsidP="005366C4"/>
    <w:p w14:paraId="4C4E7D27" w14:textId="319EDA53" w:rsidR="005366C4" w:rsidRDefault="005366C4" w:rsidP="005366C4"/>
    <w:p w14:paraId="5483808A" w14:textId="623F75D4" w:rsidR="005366C4" w:rsidRDefault="005366C4" w:rsidP="005366C4"/>
    <w:p w14:paraId="6088B45F" w14:textId="3C898110" w:rsidR="005366C4" w:rsidRDefault="005366C4" w:rsidP="005366C4"/>
    <w:p w14:paraId="7D74601B" w14:textId="2A401498" w:rsidR="005366C4" w:rsidRDefault="005366C4" w:rsidP="005366C4"/>
    <w:p w14:paraId="01F88FD8" w14:textId="03DCBF45" w:rsidR="005366C4" w:rsidRDefault="005366C4" w:rsidP="005366C4"/>
    <w:p w14:paraId="67B521E6" w14:textId="29638F8E" w:rsidR="005366C4" w:rsidRDefault="005366C4" w:rsidP="005366C4"/>
    <w:p w14:paraId="4B66F681" w14:textId="5C5EA908" w:rsidR="005366C4" w:rsidRDefault="005366C4" w:rsidP="005366C4"/>
    <w:p w14:paraId="7DA04CE1" w14:textId="16EFD255" w:rsidR="005366C4" w:rsidRDefault="005366C4" w:rsidP="005366C4"/>
    <w:p w14:paraId="184581FE" w14:textId="000A28CF" w:rsidR="005366C4" w:rsidRDefault="005366C4" w:rsidP="005366C4">
      <w:r>
        <w:rPr>
          <w:noProof/>
        </w:rPr>
        <w:drawing>
          <wp:anchor distT="0" distB="0" distL="114300" distR="114300" simplePos="0" relativeHeight="251679744" behindDoc="0" locked="0" layoutInCell="1" allowOverlap="1" wp14:anchorId="56EC4BC1" wp14:editId="58E526FB">
            <wp:simplePos x="0" y="0"/>
            <wp:positionH relativeFrom="column">
              <wp:posOffset>-76200</wp:posOffset>
            </wp:positionH>
            <wp:positionV relativeFrom="paragraph">
              <wp:posOffset>73660</wp:posOffset>
            </wp:positionV>
            <wp:extent cx="6642100" cy="3302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07-26 at 09.48.20.png"/>
                    <pic:cNvPicPr/>
                  </pic:nvPicPr>
                  <pic:blipFill>
                    <a:blip r:embed="rId29">
                      <a:extLst>
                        <a:ext uri="{28A0092B-C50C-407E-A947-70E740481C1C}">
                          <a14:useLocalDpi xmlns:a14="http://schemas.microsoft.com/office/drawing/2010/main" val="0"/>
                        </a:ext>
                      </a:extLst>
                    </a:blip>
                    <a:stretch>
                      <a:fillRect/>
                    </a:stretch>
                  </pic:blipFill>
                  <pic:spPr>
                    <a:xfrm>
                      <a:off x="0" y="0"/>
                      <a:ext cx="6642100" cy="3302000"/>
                    </a:xfrm>
                    <a:prstGeom prst="rect">
                      <a:avLst/>
                    </a:prstGeom>
                  </pic:spPr>
                </pic:pic>
              </a:graphicData>
            </a:graphic>
            <wp14:sizeRelH relativeFrom="page">
              <wp14:pctWidth>0</wp14:pctWidth>
            </wp14:sizeRelH>
            <wp14:sizeRelV relativeFrom="page">
              <wp14:pctHeight>0</wp14:pctHeight>
            </wp14:sizeRelV>
          </wp:anchor>
        </w:drawing>
      </w:r>
    </w:p>
    <w:p w14:paraId="27BFA4DB" w14:textId="58B575A1" w:rsidR="005366C4" w:rsidRDefault="005366C4" w:rsidP="005366C4"/>
    <w:p w14:paraId="4F8CDEA2" w14:textId="1945DCFA" w:rsidR="005366C4" w:rsidRDefault="005366C4" w:rsidP="005366C4"/>
    <w:p w14:paraId="1068D70C" w14:textId="171EB1B6" w:rsidR="005366C4" w:rsidRDefault="005366C4" w:rsidP="005366C4"/>
    <w:p w14:paraId="494E0A4B" w14:textId="014CA26A" w:rsidR="005366C4" w:rsidRDefault="005366C4" w:rsidP="005366C4"/>
    <w:p w14:paraId="26726338" w14:textId="0469BA0E" w:rsidR="005366C4" w:rsidRDefault="005366C4" w:rsidP="005366C4"/>
    <w:p w14:paraId="1764EF14" w14:textId="6B5DDC6E" w:rsidR="005366C4" w:rsidRDefault="005366C4" w:rsidP="005366C4"/>
    <w:p w14:paraId="7A2F0258" w14:textId="1F2BBC01" w:rsidR="005366C4" w:rsidRDefault="005366C4" w:rsidP="005366C4"/>
    <w:p w14:paraId="77B7B020" w14:textId="08A9D9B7" w:rsidR="005366C4" w:rsidRDefault="005366C4" w:rsidP="005366C4"/>
    <w:p w14:paraId="7FEBD166" w14:textId="27608EB1" w:rsidR="005366C4" w:rsidRDefault="005366C4" w:rsidP="005366C4"/>
    <w:p w14:paraId="1EB8BE63" w14:textId="46FA69AF" w:rsidR="005366C4" w:rsidRDefault="005366C4" w:rsidP="005366C4"/>
    <w:p w14:paraId="4F3ADA0F" w14:textId="6B774469" w:rsidR="005366C4" w:rsidRDefault="005366C4" w:rsidP="005366C4"/>
    <w:p w14:paraId="7CE3F6DE" w14:textId="04E694AE" w:rsidR="005366C4" w:rsidRDefault="005366C4" w:rsidP="005366C4"/>
    <w:p w14:paraId="3F6EEE5A" w14:textId="4D569416" w:rsidR="005366C4" w:rsidRDefault="005366C4" w:rsidP="005366C4"/>
    <w:p w14:paraId="23288B3A" w14:textId="51C8CB47" w:rsidR="005366C4" w:rsidRDefault="005366C4" w:rsidP="005366C4"/>
    <w:p w14:paraId="6016024B" w14:textId="19CDA90D" w:rsidR="005366C4" w:rsidRDefault="005366C4" w:rsidP="005366C4"/>
    <w:p w14:paraId="372C9172" w14:textId="24662174" w:rsidR="005366C4" w:rsidRDefault="005366C4" w:rsidP="005366C4"/>
    <w:p w14:paraId="4EB79892" w14:textId="29B87E98" w:rsidR="005366C4" w:rsidRDefault="005366C4" w:rsidP="005366C4"/>
    <w:p w14:paraId="5E3CA520" w14:textId="1F2B3F55" w:rsidR="005366C4" w:rsidRDefault="005366C4" w:rsidP="005366C4">
      <w:r>
        <w:rPr>
          <w:noProof/>
        </w:rPr>
        <w:drawing>
          <wp:anchor distT="0" distB="0" distL="114300" distR="114300" simplePos="0" relativeHeight="251680768" behindDoc="0" locked="0" layoutInCell="1" allowOverlap="1" wp14:anchorId="0149C6A3" wp14:editId="2E213B8C">
            <wp:simplePos x="0" y="0"/>
            <wp:positionH relativeFrom="column">
              <wp:posOffset>-152400</wp:posOffset>
            </wp:positionH>
            <wp:positionV relativeFrom="paragraph">
              <wp:posOffset>155575</wp:posOffset>
            </wp:positionV>
            <wp:extent cx="6489700" cy="33655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7-26 at 09.49.25.png"/>
                    <pic:cNvPicPr/>
                  </pic:nvPicPr>
                  <pic:blipFill>
                    <a:blip r:embed="rId30">
                      <a:extLst>
                        <a:ext uri="{28A0092B-C50C-407E-A947-70E740481C1C}">
                          <a14:useLocalDpi xmlns:a14="http://schemas.microsoft.com/office/drawing/2010/main" val="0"/>
                        </a:ext>
                      </a:extLst>
                    </a:blip>
                    <a:stretch>
                      <a:fillRect/>
                    </a:stretch>
                  </pic:blipFill>
                  <pic:spPr>
                    <a:xfrm>
                      <a:off x="0" y="0"/>
                      <a:ext cx="6489700" cy="3365500"/>
                    </a:xfrm>
                    <a:prstGeom prst="rect">
                      <a:avLst/>
                    </a:prstGeom>
                  </pic:spPr>
                </pic:pic>
              </a:graphicData>
            </a:graphic>
            <wp14:sizeRelH relativeFrom="page">
              <wp14:pctWidth>0</wp14:pctWidth>
            </wp14:sizeRelH>
            <wp14:sizeRelV relativeFrom="page">
              <wp14:pctHeight>0</wp14:pctHeight>
            </wp14:sizeRelV>
          </wp:anchor>
        </w:drawing>
      </w:r>
    </w:p>
    <w:p w14:paraId="7184B615" w14:textId="5A0DE387" w:rsidR="005366C4" w:rsidRDefault="005366C4" w:rsidP="005366C4"/>
    <w:p w14:paraId="3BAE8D67" w14:textId="51CEF732" w:rsidR="005366C4" w:rsidRDefault="005366C4" w:rsidP="005366C4"/>
    <w:p w14:paraId="11F4AB33" w14:textId="3FD308C8" w:rsidR="005366C4" w:rsidRDefault="005366C4" w:rsidP="005366C4"/>
    <w:p w14:paraId="46199BB3" w14:textId="73D3EE1D" w:rsidR="005366C4" w:rsidRDefault="005366C4" w:rsidP="005366C4"/>
    <w:p w14:paraId="73BD38E7" w14:textId="14C86B75" w:rsidR="005366C4" w:rsidRDefault="005366C4" w:rsidP="005366C4"/>
    <w:p w14:paraId="64DDAA7A" w14:textId="30ED8F15" w:rsidR="005366C4" w:rsidRDefault="005366C4" w:rsidP="005366C4"/>
    <w:p w14:paraId="42FDAA70" w14:textId="3FB62DFB" w:rsidR="005366C4" w:rsidRDefault="005366C4" w:rsidP="005366C4"/>
    <w:p w14:paraId="0FEE089B" w14:textId="349DF4E3" w:rsidR="005366C4" w:rsidRDefault="005366C4" w:rsidP="005366C4"/>
    <w:p w14:paraId="054E8DDF" w14:textId="3CDAF363" w:rsidR="005366C4" w:rsidRDefault="005366C4" w:rsidP="005366C4"/>
    <w:p w14:paraId="307038B2" w14:textId="316702C9" w:rsidR="005366C4" w:rsidRDefault="005366C4" w:rsidP="005366C4"/>
    <w:p w14:paraId="7B41E12B" w14:textId="1DE3347A" w:rsidR="005366C4" w:rsidRDefault="005366C4" w:rsidP="005366C4"/>
    <w:p w14:paraId="1B2CD9BF" w14:textId="1EC3B3FF" w:rsidR="005366C4" w:rsidRDefault="005366C4" w:rsidP="005366C4"/>
    <w:p w14:paraId="76D6234A" w14:textId="2D1DCDFA" w:rsidR="005366C4" w:rsidRDefault="005366C4" w:rsidP="005366C4"/>
    <w:p w14:paraId="05590007" w14:textId="5713E997" w:rsidR="005366C4" w:rsidRDefault="005366C4" w:rsidP="005366C4"/>
    <w:p w14:paraId="6078FC7B" w14:textId="135640D7" w:rsidR="005366C4" w:rsidRDefault="005366C4" w:rsidP="005366C4"/>
    <w:p w14:paraId="2FE74277" w14:textId="5A37069A" w:rsidR="005366C4" w:rsidRDefault="005366C4" w:rsidP="005366C4"/>
    <w:p w14:paraId="163D2E97" w14:textId="5C308796" w:rsidR="005366C4" w:rsidRDefault="005366C4" w:rsidP="005366C4"/>
    <w:p w14:paraId="28970E5B" w14:textId="4ED18DA0" w:rsidR="005366C4" w:rsidRDefault="005366C4" w:rsidP="005366C4"/>
    <w:p w14:paraId="33552AB5" w14:textId="4F4025F7" w:rsidR="005366C4" w:rsidRDefault="005366C4" w:rsidP="005366C4"/>
    <w:p w14:paraId="6BE9631A" w14:textId="15D9C007" w:rsidR="005366C4" w:rsidRDefault="005366C4" w:rsidP="005366C4">
      <w:r>
        <w:rPr>
          <w:noProof/>
        </w:rPr>
        <w:lastRenderedPageBreak/>
        <w:drawing>
          <wp:anchor distT="0" distB="0" distL="114300" distR="114300" simplePos="0" relativeHeight="251681792" behindDoc="0" locked="0" layoutInCell="1" allowOverlap="1" wp14:anchorId="3C4C27AA" wp14:editId="53909EB7">
            <wp:simplePos x="0" y="0"/>
            <wp:positionH relativeFrom="column">
              <wp:posOffset>-304800</wp:posOffset>
            </wp:positionH>
            <wp:positionV relativeFrom="paragraph">
              <wp:posOffset>-840740</wp:posOffset>
            </wp:positionV>
            <wp:extent cx="6337300" cy="30099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7-26 at 09.50.19.png"/>
                    <pic:cNvPicPr/>
                  </pic:nvPicPr>
                  <pic:blipFill>
                    <a:blip r:embed="rId31">
                      <a:extLst>
                        <a:ext uri="{28A0092B-C50C-407E-A947-70E740481C1C}">
                          <a14:useLocalDpi xmlns:a14="http://schemas.microsoft.com/office/drawing/2010/main" val="0"/>
                        </a:ext>
                      </a:extLst>
                    </a:blip>
                    <a:stretch>
                      <a:fillRect/>
                    </a:stretch>
                  </pic:blipFill>
                  <pic:spPr>
                    <a:xfrm>
                      <a:off x="0" y="0"/>
                      <a:ext cx="6337300" cy="3009900"/>
                    </a:xfrm>
                    <a:prstGeom prst="rect">
                      <a:avLst/>
                    </a:prstGeom>
                  </pic:spPr>
                </pic:pic>
              </a:graphicData>
            </a:graphic>
            <wp14:sizeRelH relativeFrom="page">
              <wp14:pctWidth>0</wp14:pctWidth>
            </wp14:sizeRelH>
            <wp14:sizeRelV relativeFrom="page">
              <wp14:pctHeight>0</wp14:pctHeight>
            </wp14:sizeRelV>
          </wp:anchor>
        </w:drawing>
      </w:r>
    </w:p>
    <w:p w14:paraId="57B0BD38" w14:textId="7CE2617D" w:rsidR="005366C4" w:rsidRDefault="005366C4" w:rsidP="005366C4"/>
    <w:p w14:paraId="74C21FE9" w14:textId="7EA0A509" w:rsidR="005366C4" w:rsidRDefault="005366C4" w:rsidP="005366C4"/>
    <w:p w14:paraId="360EF60C" w14:textId="63445779" w:rsidR="005366C4" w:rsidRDefault="005366C4" w:rsidP="005366C4"/>
    <w:p w14:paraId="20C46898" w14:textId="035C5901" w:rsidR="005366C4" w:rsidRDefault="005366C4" w:rsidP="005366C4"/>
    <w:p w14:paraId="0F7D68D2" w14:textId="2EFAA9D7" w:rsidR="005366C4" w:rsidRDefault="005366C4" w:rsidP="005366C4"/>
    <w:p w14:paraId="60663168" w14:textId="4969B9F4" w:rsidR="005366C4" w:rsidRDefault="005366C4" w:rsidP="005366C4"/>
    <w:p w14:paraId="61E8C891" w14:textId="6E4E6DBB" w:rsidR="005366C4" w:rsidRDefault="005366C4" w:rsidP="005366C4"/>
    <w:p w14:paraId="0C54A2C9" w14:textId="1F3724F4" w:rsidR="005366C4" w:rsidRDefault="005366C4" w:rsidP="005366C4"/>
    <w:p w14:paraId="5ABF6EA3" w14:textId="6B2E567D" w:rsidR="005366C4" w:rsidRDefault="005366C4" w:rsidP="005366C4"/>
    <w:p w14:paraId="2A2DAB27" w14:textId="7CE40218" w:rsidR="005366C4" w:rsidRDefault="005366C4" w:rsidP="005366C4"/>
    <w:p w14:paraId="1D19BC8B" w14:textId="6D397893" w:rsidR="005366C4" w:rsidRDefault="005366C4" w:rsidP="005366C4"/>
    <w:p w14:paraId="1210D397" w14:textId="6EEE5E99" w:rsidR="005366C4" w:rsidRDefault="005366C4" w:rsidP="005366C4"/>
    <w:p w14:paraId="405A9B69" w14:textId="5AFABCC7" w:rsidR="005366C4" w:rsidRDefault="005366C4" w:rsidP="005366C4"/>
    <w:p w14:paraId="412341CA" w14:textId="19163188" w:rsidR="005366C4" w:rsidRDefault="005366C4" w:rsidP="005366C4"/>
    <w:p w14:paraId="0D4F0E00" w14:textId="3B5EFADE" w:rsidR="005366C4" w:rsidRDefault="005366C4" w:rsidP="005366C4">
      <w:r>
        <w:rPr>
          <w:noProof/>
        </w:rPr>
        <w:drawing>
          <wp:anchor distT="0" distB="0" distL="114300" distR="114300" simplePos="0" relativeHeight="251682816" behindDoc="0" locked="0" layoutInCell="1" allowOverlap="1" wp14:anchorId="63A73F8D" wp14:editId="1561C995">
            <wp:simplePos x="0" y="0"/>
            <wp:positionH relativeFrom="column">
              <wp:posOffset>-368300</wp:posOffset>
            </wp:positionH>
            <wp:positionV relativeFrom="paragraph">
              <wp:posOffset>125730</wp:posOffset>
            </wp:positionV>
            <wp:extent cx="6337300" cy="29845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07-26 at 09.51.02.png"/>
                    <pic:cNvPicPr/>
                  </pic:nvPicPr>
                  <pic:blipFill>
                    <a:blip r:embed="rId32">
                      <a:extLst>
                        <a:ext uri="{28A0092B-C50C-407E-A947-70E740481C1C}">
                          <a14:useLocalDpi xmlns:a14="http://schemas.microsoft.com/office/drawing/2010/main" val="0"/>
                        </a:ext>
                      </a:extLst>
                    </a:blip>
                    <a:stretch>
                      <a:fillRect/>
                    </a:stretch>
                  </pic:blipFill>
                  <pic:spPr>
                    <a:xfrm>
                      <a:off x="0" y="0"/>
                      <a:ext cx="6337300" cy="2984500"/>
                    </a:xfrm>
                    <a:prstGeom prst="rect">
                      <a:avLst/>
                    </a:prstGeom>
                  </pic:spPr>
                </pic:pic>
              </a:graphicData>
            </a:graphic>
            <wp14:sizeRelH relativeFrom="page">
              <wp14:pctWidth>0</wp14:pctWidth>
            </wp14:sizeRelH>
            <wp14:sizeRelV relativeFrom="page">
              <wp14:pctHeight>0</wp14:pctHeight>
            </wp14:sizeRelV>
          </wp:anchor>
        </w:drawing>
      </w:r>
    </w:p>
    <w:p w14:paraId="14236595" w14:textId="73F17A2E" w:rsidR="005366C4" w:rsidRDefault="005366C4" w:rsidP="005366C4"/>
    <w:p w14:paraId="77EAE0E7" w14:textId="5D40A175" w:rsidR="005366C4" w:rsidRDefault="005366C4" w:rsidP="005366C4"/>
    <w:p w14:paraId="398F24A6" w14:textId="59730FE7" w:rsidR="005366C4" w:rsidRDefault="005366C4" w:rsidP="005366C4"/>
    <w:p w14:paraId="4B93DC09" w14:textId="0DB1DB35" w:rsidR="005366C4" w:rsidRDefault="005366C4" w:rsidP="005366C4"/>
    <w:p w14:paraId="319C8C55" w14:textId="69CFC176" w:rsidR="005366C4" w:rsidRDefault="005366C4" w:rsidP="005366C4"/>
    <w:p w14:paraId="3ACD07B8" w14:textId="2055487F" w:rsidR="005366C4" w:rsidRDefault="005366C4" w:rsidP="005366C4"/>
    <w:p w14:paraId="3896E22E" w14:textId="3C0D2CE5" w:rsidR="005366C4" w:rsidRDefault="005366C4" w:rsidP="005366C4"/>
    <w:p w14:paraId="51ED1E38" w14:textId="4BBD690E" w:rsidR="005366C4" w:rsidRDefault="005366C4" w:rsidP="005366C4"/>
    <w:p w14:paraId="150703C2" w14:textId="049241FC" w:rsidR="005366C4" w:rsidRDefault="005366C4" w:rsidP="005366C4"/>
    <w:p w14:paraId="1D25A258" w14:textId="132110CE" w:rsidR="005366C4" w:rsidRDefault="005366C4" w:rsidP="005366C4"/>
    <w:p w14:paraId="5709B14E" w14:textId="435B4CEA" w:rsidR="005366C4" w:rsidRDefault="005366C4" w:rsidP="005366C4"/>
    <w:p w14:paraId="272F8F16" w14:textId="0DBF1C47" w:rsidR="005366C4" w:rsidRDefault="005366C4" w:rsidP="005366C4"/>
    <w:p w14:paraId="66364346" w14:textId="63F89671" w:rsidR="005366C4" w:rsidRDefault="005366C4" w:rsidP="005366C4"/>
    <w:p w14:paraId="3B2DA975" w14:textId="51750DA0" w:rsidR="005366C4" w:rsidRDefault="005366C4" w:rsidP="005366C4"/>
    <w:p w14:paraId="39C19E7D" w14:textId="7121817F" w:rsidR="005366C4" w:rsidRDefault="005366C4" w:rsidP="005366C4"/>
    <w:p w14:paraId="210A7676" w14:textId="6E87150C" w:rsidR="005366C4" w:rsidRDefault="005366C4" w:rsidP="005366C4"/>
    <w:p w14:paraId="077E8A39" w14:textId="6028FD9A" w:rsidR="005366C4" w:rsidRDefault="005366C4" w:rsidP="005366C4">
      <w:r>
        <w:rPr>
          <w:noProof/>
        </w:rPr>
        <w:drawing>
          <wp:anchor distT="0" distB="0" distL="114300" distR="114300" simplePos="0" relativeHeight="251683840" behindDoc="0" locked="0" layoutInCell="1" allowOverlap="1" wp14:anchorId="27A37F0B" wp14:editId="3E8BD4C4">
            <wp:simplePos x="0" y="0"/>
            <wp:positionH relativeFrom="column">
              <wp:posOffset>-304800</wp:posOffset>
            </wp:positionH>
            <wp:positionV relativeFrom="paragraph">
              <wp:posOffset>135255</wp:posOffset>
            </wp:positionV>
            <wp:extent cx="6210300" cy="4010025"/>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07-26 at 09.51.53.png"/>
                    <pic:cNvPicPr/>
                  </pic:nvPicPr>
                  <pic:blipFill>
                    <a:blip r:embed="rId33">
                      <a:extLst>
                        <a:ext uri="{28A0092B-C50C-407E-A947-70E740481C1C}">
                          <a14:useLocalDpi xmlns:a14="http://schemas.microsoft.com/office/drawing/2010/main" val="0"/>
                        </a:ext>
                      </a:extLst>
                    </a:blip>
                    <a:stretch>
                      <a:fillRect/>
                    </a:stretch>
                  </pic:blipFill>
                  <pic:spPr>
                    <a:xfrm>
                      <a:off x="0" y="0"/>
                      <a:ext cx="6210300" cy="4010025"/>
                    </a:xfrm>
                    <a:prstGeom prst="rect">
                      <a:avLst/>
                    </a:prstGeom>
                  </pic:spPr>
                </pic:pic>
              </a:graphicData>
            </a:graphic>
            <wp14:sizeRelH relativeFrom="page">
              <wp14:pctWidth>0</wp14:pctWidth>
            </wp14:sizeRelH>
            <wp14:sizeRelV relativeFrom="page">
              <wp14:pctHeight>0</wp14:pctHeight>
            </wp14:sizeRelV>
          </wp:anchor>
        </w:drawing>
      </w:r>
    </w:p>
    <w:p w14:paraId="38E12046" w14:textId="272B2DB7" w:rsidR="005366C4" w:rsidRDefault="005366C4" w:rsidP="005366C4"/>
    <w:p w14:paraId="27EC1795" w14:textId="7F1E6CEB" w:rsidR="005366C4" w:rsidRDefault="005366C4" w:rsidP="005366C4"/>
    <w:p w14:paraId="7D5F6B01" w14:textId="4D9BDAC6" w:rsidR="005366C4" w:rsidRDefault="005366C4" w:rsidP="005366C4"/>
    <w:p w14:paraId="197D1D2B" w14:textId="3FC61A9D" w:rsidR="005366C4" w:rsidRDefault="005366C4" w:rsidP="005366C4"/>
    <w:p w14:paraId="4CE5A9BA" w14:textId="606D565F" w:rsidR="005366C4" w:rsidRDefault="005366C4" w:rsidP="005366C4"/>
    <w:p w14:paraId="0C1AD54D" w14:textId="2DDBAF3D" w:rsidR="005366C4" w:rsidRDefault="005366C4" w:rsidP="005366C4"/>
    <w:p w14:paraId="4535CB81" w14:textId="545FACC3" w:rsidR="005366C4" w:rsidRDefault="005366C4" w:rsidP="005366C4"/>
    <w:p w14:paraId="3F99E622" w14:textId="1C2A3340" w:rsidR="005366C4" w:rsidRDefault="005366C4" w:rsidP="005366C4"/>
    <w:p w14:paraId="41797CDF" w14:textId="7E3C2969" w:rsidR="005366C4" w:rsidRDefault="005366C4" w:rsidP="005366C4"/>
    <w:p w14:paraId="76980624" w14:textId="19E12497" w:rsidR="005366C4" w:rsidRDefault="005366C4" w:rsidP="005366C4"/>
    <w:p w14:paraId="7C252A37" w14:textId="73329C0D" w:rsidR="005366C4" w:rsidRDefault="005366C4" w:rsidP="005366C4"/>
    <w:p w14:paraId="572F8868" w14:textId="5590D43F" w:rsidR="005366C4" w:rsidRDefault="005366C4" w:rsidP="005366C4"/>
    <w:p w14:paraId="302B6641" w14:textId="0BFE9EA3" w:rsidR="005366C4" w:rsidRDefault="005366C4" w:rsidP="005366C4"/>
    <w:p w14:paraId="42189095" w14:textId="436F74E7" w:rsidR="005366C4" w:rsidRDefault="005366C4" w:rsidP="005366C4"/>
    <w:p w14:paraId="25E4946A" w14:textId="4D1E7FD2" w:rsidR="005366C4" w:rsidRDefault="005366C4" w:rsidP="005366C4"/>
    <w:p w14:paraId="261A88E9" w14:textId="63032284" w:rsidR="005366C4" w:rsidRDefault="005366C4" w:rsidP="005366C4"/>
    <w:p w14:paraId="0A5013EC" w14:textId="3D1902C7" w:rsidR="005366C4" w:rsidRDefault="005366C4" w:rsidP="005366C4"/>
    <w:p w14:paraId="038C4F0F" w14:textId="6F5A221A" w:rsidR="005366C4" w:rsidRDefault="005366C4" w:rsidP="005366C4">
      <w:r>
        <w:rPr>
          <w:noProof/>
        </w:rPr>
        <w:lastRenderedPageBreak/>
        <w:drawing>
          <wp:anchor distT="0" distB="0" distL="114300" distR="114300" simplePos="0" relativeHeight="251684864" behindDoc="0" locked="0" layoutInCell="1" allowOverlap="1" wp14:anchorId="13625580" wp14:editId="606CB2FB">
            <wp:simplePos x="0" y="0"/>
            <wp:positionH relativeFrom="column">
              <wp:posOffset>-203200</wp:posOffset>
            </wp:positionH>
            <wp:positionV relativeFrom="paragraph">
              <wp:posOffset>-696595</wp:posOffset>
            </wp:positionV>
            <wp:extent cx="6375400" cy="44069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07-26 at 09.53.17.png"/>
                    <pic:cNvPicPr/>
                  </pic:nvPicPr>
                  <pic:blipFill>
                    <a:blip r:embed="rId34">
                      <a:extLst>
                        <a:ext uri="{28A0092B-C50C-407E-A947-70E740481C1C}">
                          <a14:useLocalDpi xmlns:a14="http://schemas.microsoft.com/office/drawing/2010/main" val="0"/>
                        </a:ext>
                      </a:extLst>
                    </a:blip>
                    <a:stretch>
                      <a:fillRect/>
                    </a:stretch>
                  </pic:blipFill>
                  <pic:spPr>
                    <a:xfrm>
                      <a:off x="0" y="0"/>
                      <a:ext cx="6375400" cy="4406900"/>
                    </a:xfrm>
                    <a:prstGeom prst="rect">
                      <a:avLst/>
                    </a:prstGeom>
                  </pic:spPr>
                </pic:pic>
              </a:graphicData>
            </a:graphic>
            <wp14:sizeRelH relativeFrom="page">
              <wp14:pctWidth>0</wp14:pctWidth>
            </wp14:sizeRelH>
            <wp14:sizeRelV relativeFrom="page">
              <wp14:pctHeight>0</wp14:pctHeight>
            </wp14:sizeRelV>
          </wp:anchor>
        </w:drawing>
      </w:r>
    </w:p>
    <w:p w14:paraId="771E713E" w14:textId="65EB4BCF" w:rsidR="005366C4" w:rsidRDefault="005366C4" w:rsidP="005366C4"/>
    <w:p w14:paraId="0EC840CF" w14:textId="336AFB4C" w:rsidR="005366C4" w:rsidRDefault="005366C4" w:rsidP="005366C4"/>
    <w:p w14:paraId="2A3771FF" w14:textId="2C1CFFE1" w:rsidR="005366C4" w:rsidRDefault="005366C4" w:rsidP="005366C4"/>
    <w:p w14:paraId="6F913613" w14:textId="30D460DA" w:rsidR="005366C4" w:rsidRDefault="005366C4" w:rsidP="005366C4"/>
    <w:p w14:paraId="5E945F0A" w14:textId="7D0EE649" w:rsidR="005366C4" w:rsidRDefault="005366C4" w:rsidP="005366C4"/>
    <w:p w14:paraId="3FA56EB0" w14:textId="48942CA1" w:rsidR="005366C4" w:rsidRDefault="005366C4" w:rsidP="005366C4"/>
    <w:p w14:paraId="7780FC65" w14:textId="2A5F9BB7" w:rsidR="005366C4" w:rsidRDefault="005366C4" w:rsidP="005366C4"/>
    <w:p w14:paraId="30E57A0C" w14:textId="6E87EB88" w:rsidR="005366C4" w:rsidRDefault="005366C4" w:rsidP="005366C4"/>
    <w:p w14:paraId="6F63C40D" w14:textId="61652C78" w:rsidR="005366C4" w:rsidRDefault="005366C4" w:rsidP="005366C4"/>
    <w:p w14:paraId="0167DA47" w14:textId="082D91BD" w:rsidR="005366C4" w:rsidRDefault="005366C4" w:rsidP="005366C4"/>
    <w:p w14:paraId="573CBF20" w14:textId="507D0E32" w:rsidR="005366C4" w:rsidRDefault="005366C4" w:rsidP="005366C4"/>
    <w:p w14:paraId="689674F8" w14:textId="6F124201" w:rsidR="005366C4" w:rsidRDefault="005366C4" w:rsidP="005366C4"/>
    <w:p w14:paraId="2A7B207E" w14:textId="509A4CA0" w:rsidR="005366C4" w:rsidRDefault="005366C4" w:rsidP="005366C4"/>
    <w:p w14:paraId="4A7A8192" w14:textId="58C9AA02" w:rsidR="005366C4" w:rsidRDefault="005366C4" w:rsidP="005366C4"/>
    <w:p w14:paraId="4B8C051D" w14:textId="204CC7BE" w:rsidR="005366C4" w:rsidRDefault="005366C4" w:rsidP="005366C4"/>
    <w:p w14:paraId="695BCC10" w14:textId="7ACFB088" w:rsidR="005366C4" w:rsidRDefault="005366C4" w:rsidP="005366C4"/>
    <w:p w14:paraId="68200BA9" w14:textId="4EAD0650" w:rsidR="005366C4" w:rsidRDefault="005366C4" w:rsidP="005366C4"/>
    <w:p w14:paraId="46A9A042" w14:textId="6A8B75C5" w:rsidR="005366C4" w:rsidRDefault="005366C4" w:rsidP="005366C4"/>
    <w:p w14:paraId="675E5D05" w14:textId="3FCA7C09" w:rsidR="005366C4" w:rsidRDefault="005366C4" w:rsidP="005366C4"/>
    <w:p w14:paraId="2E2FEECE" w14:textId="59BB54F2" w:rsidR="005366C4" w:rsidRDefault="005366C4" w:rsidP="005366C4"/>
    <w:p w14:paraId="2AFEEA94" w14:textId="3A29BDDE" w:rsidR="005366C4" w:rsidRDefault="005366C4" w:rsidP="005366C4"/>
    <w:p w14:paraId="342E5839" w14:textId="62C93854" w:rsidR="005366C4" w:rsidRDefault="005366C4" w:rsidP="005366C4"/>
    <w:p w14:paraId="761FF845" w14:textId="3242314A" w:rsidR="005366C4" w:rsidRDefault="005366C4" w:rsidP="005366C4"/>
    <w:p w14:paraId="49600AD1" w14:textId="69B49A7C" w:rsidR="005366C4" w:rsidRDefault="005366C4" w:rsidP="005366C4"/>
    <w:p w14:paraId="00426252" w14:textId="2312A629" w:rsidR="005366C4" w:rsidRDefault="005366C4" w:rsidP="005366C4"/>
    <w:p w14:paraId="7EDE2A1A" w14:textId="2C023558" w:rsidR="005366C4" w:rsidRDefault="005366C4" w:rsidP="005366C4"/>
    <w:p w14:paraId="6BC52D6F" w14:textId="066CEB92" w:rsidR="005366C4" w:rsidRDefault="005366C4" w:rsidP="005366C4"/>
    <w:p w14:paraId="1B95F76A" w14:textId="75D7FEB9" w:rsidR="005366C4" w:rsidRDefault="005366C4" w:rsidP="005366C4"/>
    <w:p w14:paraId="5D22B5D4" w14:textId="313A5C51" w:rsidR="005366C4" w:rsidRDefault="005366C4" w:rsidP="005366C4"/>
    <w:p w14:paraId="65E5F8A6" w14:textId="4280ED58" w:rsidR="005366C4" w:rsidRDefault="005366C4" w:rsidP="005366C4"/>
    <w:p w14:paraId="671E182A" w14:textId="0892033D" w:rsidR="005366C4" w:rsidRDefault="005366C4" w:rsidP="005366C4"/>
    <w:p w14:paraId="6492F7ED" w14:textId="053D70EB" w:rsidR="005366C4" w:rsidRDefault="005366C4" w:rsidP="005366C4"/>
    <w:p w14:paraId="6C188C4B" w14:textId="04CB1601" w:rsidR="005366C4" w:rsidRDefault="005366C4" w:rsidP="005366C4"/>
    <w:p w14:paraId="7E17E878" w14:textId="763E4810" w:rsidR="005366C4" w:rsidRDefault="005366C4" w:rsidP="005366C4"/>
    <w:p w14:paraId="4E5F9369" w14:textId="43A6F7E3" w:rsidR="005366C4" w:rsidRDefault="005366C4" w:rsidP="005366C4"/>
    <w:p w14:paraId="7780AA03" w14:textId="540FC626" w:rsidR="005366C4" w:rsidRDefault="005366C4" w:rsidP="005366C4"/>
    <w:p w14:paraId="1183BED0" w14:textId="063BE737" w:rsidR="005366C4" w:rsidRDefault="005366C4" w:rsidP="005366C4"/>
    <w:p w14:paraId="4321DE8E" w14:textId="0563C28F" w:rsidR="005366C4" w:rsidRDefault="005366C4" w:rsidP="005366C4"/>
    <w:p w14:paraId="5F2B9AAD" w14:textId="07532911" w:rsidR="005366C4" w:rsidRDefault="005366C4" w:rsidP="005366C4"/>
    <w:p w14:paraId="0963EB8E" w14:textId="59504AB3" w:rsidR="005366C4" w:rsidRDefault="005366C4" w:rsidP="005366C4"/>
    <w:p w14:paraId="784EA3FE" w14:textId="7BF647D9" w:rsidR="005366C4" w:rsidRDefault="005366C4" w:rsidP="005366C4"/>
    <w:p w14:paraId="322F4459" w14:textId="5A5DCF31" w:rsidR="005366C4" w:rsidRDefault="005366C4" w:rsidP="005366C4"/>
    <w:p w14:paraId="5BE261DE" w14:textId="16D15E0A" w:rsidR="005366C4" w:rsidRDefault="005366C4" w:rsidP="005366C4"/>
    <w:p w14:paraId="791157AF" w14:textId="295DBB4D" w:rsidR="005366C4" w:rsidRDefault="005366C4" w:rsidP="005366C4"/>
    <w:p w14:paraId="0BE75404" w14:textId="448EC52A" w:rsidR="005366C4" w:rsidRDefault="005366C4" w:rsidP="005366C4"/>
    <w:p w14:paraId="342EC070" w14:textId="00995CE9" w:rsidR="005366C4" w:rsidRDefault="005366C4" w:rsidP="005366C4"/>
    <w:p w14:paraId="168E106B" w14:textId="63188E12" w:rsidR="005366C4" w:rsidRDefault="005366C4" w:rsidP="005366C4"/>
    <w:p w14:paraId="400F2C88" w14:textId="212C336D" w:rsidR="005366C4" w:rsidRDefault="005366C4" w:rsidP="005366C4"/>
    <w:p w14:paraId="37BDA428" w14:textId="014F57EB" w:rsidR="005366C4" w:rsidRDefault="005366C4" w:rsidP="005366C4"/>
    <w:p w14:paraId="5BEC8D7D" w14:textId="1D7D3C8D" w:rsidR="005366C4" w:rsidRDefault="005366C4" w:rsidP="005366C4">
      <w:r>
        <w:rPr>
          <w:noProof/>
        </w:rPr>
        <w:lastRenderedPageBreak/>
        <w:drawing>
          <wp:anchor distT="0" distB="0" distL="114300" distR="114300" simplePos="0" relativeHeight="251685888" behindDoc="0" locked="0" layoutInCell="1" allowOverlap="1" wp14:anchorId="1D8BD58C" wp14:editId="30AB231A">
            <wp:simplePos x="0" y="0"/>
            <wp:positionH relativeFrom="column">
              <wp:posOffset>-215900</wp:posOffset>
            </wp:positionH>
            <wp:positionV relativeFrom="paragraph">
              <wp:posOffset>-318135</wp:posOffset>
            </wp:positionV>
            <wp:extent cx="6134100" cy="7683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8-07-26 at 09.54.41.png"/>
                    <pic:cNvPicPr/>
                  </pic:nvPicPr>
                  <pic:blipFill>
                    <a:blip r:embed="rId35">
                      <a:extLst>
                        <a:ext uri="{28A0092B-C50C-407E-A947-70E740481C1C}">
                          <a14:useLocalDpi xmlns:a14="http://schemas.microsoft.com/office/drawing/2010/main" val="0"/>
                        </a:ext>
                      </a:extLst>
                    </a:blip>
                    <a:stretch>
                      <a:fillRect/>
                    </a:stretch>
                  </pic:blipFill>
                  <pic:spPr>
                    <a:xfrm>
                      <a:off x="0" y="0"/>
                      <a:ext cx="6134100" cy="7683500"/>
                    </a:xfrm>
                    <a:prstGeom prst="rect">
                      <a:avLst/>
                    </a:prstGeom>
                  </pic:spPr>
                </pic:pic>
              </a:graphicData>
            </a:graphic>
            <wp14:sizeRelH relativeFrom="page">
              <wp14:pctWidth>0</wp14:pctWidth>
            </wp14:sizeRelH>
            <wp14:sizeRelV relativeFrom="page">
              <wp14:pctHeight>0</wp14:pctHeight>
            </wp14:sizeRelV>
          </wp:anchor>
        </w:drawing>
      </w:r>
    </w:p>
    <w:p w14:paraId="2B501591" w14:textId="5F5A3EC4" w:rsidR="005366C4" w:rsidRDefault="005366C4" w:rsidP="005366C4"/>
    <w:p w14:paraId="6212FCC4" w14:textId="0D77D262" w:rsidR="005366C4" w:rsidRDefault="005366C4" w:rsidP="005366C4"/>
    <w:p w14:paraId="48CEB1A6" w14:textId="3C82020D" w:rsidR="005366C4" w:rsidRDefault="005366C4" w:rsidP="005366C4"/>
    <w:p w14:paraId="629570E8" w14:textId="39A1802B" w:rsidR="005366C4" w:rsidRDefault="005366C4" w:rsidP="005366C4"/>
    <w:p w14:paraId="5985F989" w14:textId="03C2D1D1" w:rsidR="005366C4" w:rsidRDefault="005366C4" w:rsidP="005366C4"/>
    <w:p w14:paraId="63F7F89E" w14:textId="3B09C05B" w:rsidR="005366C4" w:rsidRDefault="005366C4" w:rsidP="005366C4"/>
    <w:p w14:paraId="00253FAD" w14:textId="30087071" w:rsidR="005366C4" w:rsidRDefault="005366C4" w:rsidP="005366C4"/>
    <w:p w14:paraId="4ECE796A" w14:textId="1508F783" w:rsidR="005366C4" w:rsidRDefault="005366C4" w:rsidP="005366C4"/>
    <w:p w14:paraId="5162984B" w14:textId="020D2ACA" w:rsidR="005366C4" w:rsidRDefault="005366C4" w:rsidP="005366C4"/>
    <w:p w14:paraId="1FAAC75B" w14:textId="57F52B2D" w:rsidR="005366C4" w:rsidRDefault="005366C4" w:rsidP="005366C4"/>
    <w:p w14:paraId="48ED85A1" w14:textId="7EF27396" w:rsidR="005366C4" w:rsidRDefault="005366C4" w:rsidP="005366C4"/>
    <w:p w14:paraId="4D7525A3" w14:textId="3E6173A8" w:rsidR="005366C4" w:rsidRDefault="005366C4" w:rsidP="005366C4"/>
    <w:p w14:paraId="66B416AC" w14:textId="15F93C49" w:rsidR="005366C4" w:rsidRDefault="005366C4" w:rsidP="005366C4"/>
    <w:p w14:paraId="389284A6" w14:textId="5A449533" w:rsidR="005366C4" w:rsidRDefault="005366C4" w:rsidP="005366C4"/>
    <w:p w14:paraId="228D6260" w14:textId="6431BD60" w:rsidR="005366C4" w:rsidRDefault="005366C4" w:rsidP="005366C4"/>
    <w:p w14:paraId="1D629266" w14:textId="7F41DF43" w:rsidR="005366C4" w:rsidRDefault="005366C4" w:rsidP="005366C4"/>
    <w:p w14:paraId="648E824C" w14:textId="780B1ED6" w:rsidR="005366C4" w:rsidRDefault="005366C4" w:rsidP="005366C4"/>
    <w:p w14:paraId="36452C84" w14:textId="3A620F2E" w:rsidR="005366C4" w:rsidRDefault="005366C4" w:rsidP="005366C4"/>
    <w:p w14:paraId="4E7B14A5" w14:textId="5BBFE06C" w:rsidR="005366C4" w:rsidRDefault="005366C4" w:rsidP="005366C4"/>
    <w:p w14:paraId="72EA7242" w14:textId="17769DB1" w:rsidR="005366C4" w:rsidRDefault="005366C4" w:rsidP="005366C4"/>
    <w:p w14:paraId="34ED5E4E" w14:textId="13CD63DE" w:rsidR="005366C4" w:rsidRDefault="005366C4" w:rsidP="005366C4"/>
    <w:p w14:paraId="0635E069" w14:textId="2CFAACB9" w:rsidR="005366C4" w:rsidRDefault="005366C4" w:rsidP="005366C4"/>
    <w:p w14:paraId="7568E3DE" w14:textId="1068D557" w:rsidR="005366C4" w:rsidRDefault="005366C4" w:rsidP="005366C4"/>
    <w:p w14:paraId="547E51F2" w14:textId="365976C5" w:rsidR="005366C4" w:rsidRDefault="005366C4" w:rsidP="005366C4"/>
    <w:p w14:paraId="4E807D54" w14:textId="77C9EF3D" w:rsidR="005366C4" w:rsidRDefault="005366C4" w:rsidP="005366C4"/>
    <w:p w14:paraId="7BD5AD38" w14:textId="583C72F1" w:rsidR="005366C4" w:rsidRDefault="005366C4" w:rsidP="005366C4"/>
    <w:p w14:paraId="2C991D0E" w14:textId="764C3D19" w:rsidR="005366C4" w:rsidRDefault="005366C4" w:rsidP="005366C4"/>
    <w:p w14:paraId="5625C78F" w14:textId="5EBE73B9" w:rsidR="005366C4" w:rsidRDefault="005366C4" w:rsidP="005366C4"/>
    <w:p w14:paraId="0D1388B0" w14:textId="55876DB2" w:rsidR="005366C4" w:rsidRDefault="005366C4" w:rsidP="005366C4"/>
    <w:p w14:paraId="6EBE8493" w14:textId="4F3631E2" w:rsidR="005366C4" w:rsidRDefault="005366C4" w:rsidP="005366C4"/>
    <w:p w14:paraId="3D92E1DB" w14:textId="4BD09D09" w:rsidR="005366C4" w:rsidRDefault="005366C4" w:rsidP="005366C4"/>
    <w:p w14:paraId="660CAAB0" w14:textId="6112AD57" w:rsidR="005366C4" w:rsidRDefault="005366C4" w:rsidP="005366C4"/>
    <w:p w14:paraId="1B5F26F1" w14:textId="4B20680C" w:rsidR="005366C4" w:rsidRDefault="005366C4" w:rsidP="005366C4"/>
    <w:p w14:paraId="518FC158" w14:textId="2B3F8A57" w:rsidR="005366C4" w:rsidRDefault="005366C4" w:rsidP="005366C4"/>
    <w:p w14:paraId="7BDF7E88" w14:textId="28CB9C88" w:rsidR="005366C4" w:rsidRDefault="005366C4" w:rsidP="005366C4"/>
    <w:p w14:paraId="2D950FBB" w14:textId="7C658339" w:rsidR="005366C4" w:rsidRDefault="005366C4" w:rsidP="005366C4"/>
    <w:p w14:paraId="0E5688D7" w14:textId="2BD59EC9" w:rsidR="005366C4" w:rsidRDefault="005366C4" w:rsidP="005366C4"/>
    <w:p w14:paraId="451C055B" w14:textId="177B0560" w:rsidR="005366C4" w:rsidRDefault="005366C4" w:rsidP="005366C4"/>
    <w:p w14:paraId="1131D35B" w14:textId="74B2F891" w:rsidR="005366C4" w:rsidRDefault="005366C4" w:rsidP="005366C4"/>
    <w:p w14:paraId="1602786A" w14:textId="0B48E3BC" w:rsidR="005366C4" w:rsidRDefault="005366C4" w:rsidP="005366C4"/>
    <w:p w14:paraId="125261A6" w14:textId="0117C0EF" w:rsidR="005366C4" w:rsidRDefault="005366C4" w:rsidP="005366C4"/>
    <w:p w14:paraId="72EF6E87" w14:textId="38B262D1" w:rsidR="005366C4" w:rsidRDefault="005366C4" w:rsidP="005366C4">
      <w:r>
        <w:rPr>
          <w:noProof/>
        </w:rPr>
        <w:drawing>
          <wp:anchor distT="0" distB="0" distL="114300" distR="114300" simplePos="0" relativeHeight="251686912" behindDoc="0" locked="0" layoutInCell="1" allowOverlap="1" wp14:anchorId="4ABBA791" wp14:editId="5B79EA77">
            <wp:simplePos x="0" y="0"/>
            <wp:positionH relativeFrom="column">
              <wp:posOffset>-76200</wp:posOffset>
            </wp:positionH>
            <wp:positionV relativeFrom="paragraph">
              <wp:posOffset>128270</wp:posOffset>
            </wp:positionV>
            <wp:extent cx="5727700" cy="366395"/>
            <wp:effectExtent l="0" t="0" r="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8-07-26 at 09.56.27.png"/>
                    <pic:cNvPicPr/>
                  </pic:nvPicPr>
                  <pic:blipFill>
                    <a:blip r:embed="rId36">
                      <a:extLst>
                        <a:ext uri="{28A0092B-C50C-407E-A947-70E740481C1C}">
                          <a14:useLocalDpi xmlns:a14="http://schemas.microsoft.com/office/drawing/2010/main" val="0"/>
                        </a:ext>
                      </a:extLst>
                    </a:blip>
                    <a:stretch>
                      <a:fillRect/>
                    </a:stretch>
                  </pic:blipFill>
                  <pic:spPr>
                    <a:xfrm>
                      <a:off x="0" y="0"/>
                      <a:ext cx="5727700" cy="366395"/>
                    </a:xfrm>
                    <a:prstGeom prst="rect">
                      <a:avLst/>
                    </a:prstGeom>
                  </pic:spPr>
                </pic:pic>
              </a:graphicData>
            </a:graphic>
            <wp14:sizeRelH relativeFrom="page">
              <wp14:pctWidth>0</wp14:pctWidth>
            </wp14:sizeRelH>
            <wp14:sizeRelV relativeFrom="page">
              <wp14:pctHeight>0</wp14:pctHeight>
            </wp14:sizeRelV>
          </wp:anchor>
        </w:drawing>
      </w:r>
    </w:p>
    <w:p w14:paraId="792F4EDB" w14:textId="02F9800F" w:rsidR="005366C4" w:rsidRDefault="005366C4" w:rsidP="005366C4"/>
    <w:p w14:paraId="09D4B4F1" w14:textId="48AC9F63" w:rsidR="005366C4" w:rsidRDefault="005366C4" w:rsidP="005366C4"/>
    <w:p w14:paraId="483C3923" w14:textId="1E31790C" w:rsidR="005366C4" w:rsidRDefault="005366C4" w:rsidP="005366C4"/>
    <w:p w14:paraId="54497644" w14:textId="214AF4C2" w:rsidR="005366C4" w:rsidRDefault="005366C4" w:rsidP="005366C4"/>
    <w:p w14:paraId="539C7916" w14:textId="34DE2D31" w:rsidR="005366C4" w:rsidRDefault="005366C4" w:rsidP="005366C4"/>
    <w:p w14:paraId="4A786F5E" w14:textId="1090ABBB" w:rsidR="005366C4" w:rsidRDefault="005366C4" w:rsidP="005366C4"/>
    <w:p w14:paraId="2511EB71" w14:textId="5A364E0E" w:rsidR="005366C4" w:rsidRDefault="005366C4" w:rsidP="005366C4"/>
    <w:p w14:paraId="06534047" w14:textId="0EE857A1" w:rsidR="005366C4" w:rsidRDefault="005366C4" w:rsidP="005366C4">
      <w:r>
        <w:rPr>
          <w:noProof/>
        </w:rPr>
        <w:lastRenderedPageBreak/>
        <w:drawing>
          <wp:anchor distT="0" distB="0" distL="114300" distR="114300" simplePos="0" relativeHeight="251687936" behindDoc="0" locked="0" layoutInCell="1" allowOverlap="1" wp14:anchorId="4DE828DE" wp14:editId="1CD93583">
            <wp:simplePos x="0" y="0"/>
            <wp:positionH relativeFrom="column">
              <wp:posOffset>10160</wp:posOffset>
            </wp:positionH>
            <wp:positionV relativeFrom="paragraph">
              <wp:posOffset>-119380</wp:posOffset>
            </wp:positionV>
            <wp:extent cx="6822568" cy="47879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7-26 at 09.58.12.png"/>
                    <pic:cNvPicPr/>
                  </pic:nvPicPr>
                  <pic:blipFill>
                    <a:blip r:embed="rId37">
                      <a:extLst>
                        <a:ext uri="{28A0092B-C50C-407E-A947-70E740481C1C}">
                          <a14:useLocalDpi xmlns:a14="http://schemas.microsoft.com/office/drawing/2010/main" val="0"/>
                        </a:ext>
                      </a:extLst>
                    </a:blip>
                    <a:stretch>
                      <a:fillRect/>
                    </a:stretch>
                  </pic:blipFill>
                  <pic:spPr>
                    <a:xfrm>
                      <a:off x="0" y="0"/>
                      <a:ext cx="6822568" cy="4787900"/>
                    </a:xfrm>
                    <a:prstGeom prst="rect">
                      <a:avLst/>
                    </a:prstGeom>
                  </pic:spPr>
                </pic:pic>
              </a:graphicData>
            </a:graphic>
            <wp14:sizeRelH relativeFrom="page">
              <wp14:pctWidth>0</wp14:pctWidth>
            </wp14:sizeRelH>
            <wp14:sizeRelV relativeFrom="page">
              <wp14:pctHeight>0</wp14:pctHeight>
            </wp14:sizeRelV>
          </wp:anchor>
        </w:drawing>
      </w:r>
    </w:p>
    <w:p w14:paraId="17F09A0B" w14:textId="69B9DE6B" w:rsidR="005366C4" w:rsidRDefault="005366C4" w:rsidP="005366C4"/>
    <w:p w14:paraId="63C19727" w14:textId="2BC1B7EB" w:rsidR="005366C4" w:rsidRDefault="005366C4" w:rsidP="005366C4"/>
    <w:p w14:paraId="240B45DE" w14:textId="04BBC2ED" w:rsidR="005366C4" w:rsidRDefault="005366C4" w:rsidP="005366C4"/>
    <w:p w14:paraId="6C3B8A4C" w14:textId="691E3A6E" w:rsidR="005366C4" w:rsidRDefault="005366C4" w:rsidP="005366C4"/>
    <w:p w14:paraId="7456112C" w14:textId="4ABA410D" w:rsidR="005366C4" w:rsidRDefault="005366C4" w:rsidP="005366C4"/>
    <w:p w14:paraId="668FE60C" w14:textId="2CD9F16D" w:rsidR="005366C4" w:rsidRDefault="005366C4" w:rsidP="005366C4"/>
    <w:p w14:paraId="7DE7CB40" w14:textId="7A0D8E97" w:rsidR="005366C4" w:rsidRDefault="005366C4" w:rsidP="005366C4"/>
    <w:p w14:paraId="3D91D233" w14:textId="688FC5A4" w:rsidR="005366C4" w:rsidRDefault="005366C4" w:rsidP="005366C4"/>
    <w:p w14:paraId="2B919B42" w14:textId="3FEB4294" w:rsidR="005366C4" w:rsidRDefault="005366C4" w:rsidP="005366C4"/>
    <w:p w14:paraId="2BB765AD" w14:textId="39FF6D1B" w:rsidR="005366C4" w:rsidRDefault="005366C4" w:rsidP="005366C4"/>
    <w:p w14:paraId="4D670A27" w14:textId="1905D150" w:rsidR="005366C4" w:rsidRDefault="005366C4" w:rsidP="005366C4"/>
    <w:p w14:paraId="053F05E5" w14:textId="16CDEB13" w:rsidR="005366C4" w:rsidRDefault="005366C4" w:rsidP="005366C4"/>
    <w:p w14:paraId="555AFA2A" w14:textId="5644CABE" w:rsidR="005366C4" w:rsidRDefault="005366C4" w:rsidP="005366C4"/>
    <w:p w14:paraId="7E272461" w14:textId="4CBF46CE" w:rsidR="005366C4" w:rsidRDefault="005366C4" w:rsidP="005366C4"/>
    <w:p w14:paraId="57FD72CB" w14:textId="3D667C97" w:rsidR="005366C4" w:rsidRDefault="005366C4" w:rsidP="005366C4"/>
    <w:p w14:paraId="2BA5CC99" w14:textId="135E0AB8" w:rsidR="005366C4" w:rsidRDefault="005366C4" w:rsidP="005366C4"/>
    <w:p w14:paraId="275B58D0" w14:textId="0C63F027" w:rsidR="005366C4" w:rsidRDefault="005366C4" w:rsidP="005366C4"/>
    <w:p w14:paraId="0009DB4B" w14:textId="1209E5D3" w:rsidR="005366C4" w:rsidRDefault="005366C4" w:rsidP="005366C4"/>
    <w:p w14:paraId="357EDB84" w14:textId="7073BC5D" w:rsidR="005366C4" w:rsidRDefault="005366C4" w:rsidP="005366C4"/>
    <w:p w14:paraId="5BB99F6B" w14:textId="0290B977" w:rsidR="005366C4" w:rsidRDefault="005366C4" w:rsidP="005366C4"/>
    <w:p w14:paraId="6E2DAA78" w14:textId="5AC6D7F3" w:rsidR="005366C4" w:rsidRDefault="005366C4" w:rsidP="005366C4"/>
    <w:p w14:paraId="19847578" w14:textId="4E0BF814" w:rsidR="005366C4" w:rsidRDefault="005366C4" w:rsidP="005366C4"/>
    <w:p w14:paraId="20FD5ACF" w14:textId="4215E961" w:rsidR="005366C4" w:rsidRDefault="005366C4" w:rsidP="005366C4"/>
    <w:p w14:paraId="1265419D" w14:textId="2413C522" w:rsidR="005366C4" w:rsidRDefault="005366C4" w:rsidP="005366C4"/>
    <w:p w14:paraId="0B315972" w14:textId="19187A05" w:rsidR="005366C4" w:rsidRDefault="005366C4" w:rsidP="005366C4"/>
    <w:p w14:paraId="7E6139CD" w14:textId="230E34B9" w:rsidR="005366C4" w:rsidRDefault="005366C4" w:rsidP="005366C4">
      <w:r>
        <w:rPr>
          <w:noProof/>
        </w:rPr>
        <w:drawing>
          <wp:anchor distT="0" distB="0" distL="114300" distR="114300" simplePos="0" relativeHeight="251688960" behindDoc="0" locked="0" layoutInCell="1" allowOverlap="1" wp14:anchorId="0CE9BAB3" wp14:editId="490F36E4">
            <wp:simplePos x="0" y="0"/>
            <wp:positionH relativeFrom="column">
              <wp:posOffset>-88900</wp:posOffset>
            </wp:positionH>
            <wp:positionV relativeFrom="paragraph">
              <wp:posOffset>156210</wp:posOffset>
            </wp:positionV>
            <wp:extent cx="6172200" cy="47625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07-26 at 09.59.01.png"/>
                    <pic:cNvPicPr/>
                  </pic:nvPicPr>
                  <pic:blipFill>
                    <a:blip r:embed="rId38">
                      <a:extLst>
                        <a:ext uri="{28A0092B-C50C-407E-A947-70E740481C1C}">
                          <a14:useLocalDpi xmlns:a14="http://schemas.microsoft.com/office/drawing/2010/main" val="0"/>
                        </a:ext>
                      </a:extLst>
                    </a:blip>
                    <a:stretch>
                      <a:fillRect/>
                    </a:stretch>
                  </pic:blipFill>
                  <pic:spPr>
                    <a:xfrm>
                      <a:off x="0" y="0"/>
                      <a:ext cx="6172200" cy="4762500"/>
                    </a:xfrm>
                    <a:prstGeom prst="rect">
                      <a:avLst/>
                    </a:prstGeom>
                  </pic:spPr>
                </pic:pic>
              </a:graphicData>
            </a:graphic>
            <wp14:sizeRelH relativeFrom="page">
              <wp14:pctWidth>0</wp14:pctWidth>
            </wp14:sizeRelH>
            <wp14:sizeRelV relativeFrom="page">
              <wp14:pctHeight>0</wp14:pctHeight>
            </wp14:sizeRelV>
          </wp:anchor>
        </w:drawing>
      </w:r>
    </w:p>
    <w:p w14:paraId="7EEEA129" w14:textId="7BF5B5D6" w:rsidR="005366C4" w:rsidRDefault="005366C4" w:rsidP="005366C4"/>
    <w:p w14:paraId="3E6EA2D0" w14:textId="0353D7FF" w:rsidR="005366C4" w:rsidRDefault="005366C4" w:rsidP="005366C4"/>
    <w:p w14:paraId="107DC48E" w14:textId="3725BEE4" w:rsidR="005366C4" w:rsidRDefault="005366C4" w:rsidP="005366C4"/>
    <w:p w14:paraId="09D46DB9" w14:textId="47CDD9E9" w:rsidR="005366C4" w:rsidRDefault="005366C4" w:rsidP="005366C4"/>
    <w:p w14:paraId="5640D1D8" w14:textId="4FA55459" w:rsidR="005366C4" w:rsidRDefault="005366C4" w:rsidP="005366C4"/>
    <w:p w14:paraId="329CBE28" w14:textId="78F817CC" w:rsidR="005366C4" w:rsidRDefault="005366C4" w:rsidP="005366C4"/>
    <w:p w14:paraId="742416A3" w14:textId="31330A03" w:rsidR="005366C4" w:rsidRDefault="005366C4" w:rsidP="005366C4"/>
    <w:p w14:paraId="44A1D7C1" w14:textId="783FCC76" w:rsidR="005366C4" w:rsidRDefault="005366C4" w:rsidP="005366C4"/>
    <w:p w14:paraId="72EA7383" w14:textId="76AFB31F" w:rsidR="005366C4" w:rsidRDefault="005366C4" w:rsidP="005366C4"/>
    <w:p w14:paraId="67BC9565" w14:textId="48BC3DD3" w:rsidR="005366C4" w:rsidRDefault="005366C4" w:rsidP="005366C4"/>
    <w:p w14:paraId="789CA456" w14:textId="6E5ADA15" w:rsidR="005366C4" w:rsidRDefault="005366C4" w:rsidP="005366C4"/>
    <w:p w14:paraId="7D7F16A5" w14:textId="5F97FA57" w:rsidR="005366C4" w:rsidRDefault="005366C4" w:rsidP="005366C4"/>
    <w:p w14:paraId="57CDD0BC" w14:textId="0DCDACD8" w:rsidR="005366C4" w:rsidRDefault="005366C4" w:rsidP="005366C4"/>
    <w:p w14:paraId="266C8734" w14:textId="45571004" w:rsidR="005366C4" w:rsidRDefault="005366C4" w:rsidP="005366C4"/>
    <w:p w14:paraId="02A86FBA" w14:textId="3A227CCE" w:rsidR="005366C4" w:rsidRDefault="005366C4" w:rsidP="005366C4"/>
    <w:p w14:paraId="3EC4D810" w14:textId="2994E3D1" w:rsidR="005366C4" w:rsidRDefault="005366C4" w:rsidP="005366C4"/>
    <w:p w14:paraId="74A26F45" w14:textId="4ADFB0A6" w:rsidR="005366C4" w:rsidRDefault="005366C4" w:rsidP="005366C4"/>
    <w:p w14:paraId="3B119E24" w14:textId="53635014" w:rsidR="005366C4" w:rsidRDefault="005366C4" w:rsidP="005366C4"/>
    <w:p w14:paraId="687194B5" w14:textId="605CE1D8" w:rsidR="005366C4" w:rsidRDefault="005366C4" w:rsidP="005366C4"/>
    <w:p w14:paraId="32C7B716" w14:textId="32C78B07" w:rsidR="005366C4" w:rsidRDefault="005366C4" w:rsidP="005366C4"/>
    <w:p w14:paraId="2C2D62B0" w14:textId="642FB6ED" w:rsidR="005366C4" w:rsidRDefault="005366C4" w:rsidP="005366C4"/>
    <w:p w14:paraId="15899CC2" w14:textId="5B4F7F37" w:rsidR="005366C4" w:rsidRDefault="005366C4" w:rsidP="005366C4"/>
    <w:p w14:paraId="13D0386D" w14:textId="3611601A" w:rsidR="005366C4" w:rsidRDefault="005366C4" w:rsidP="005366C4"/>
    <w:p w14:paraId="53A08941" w14:textId="4EEC4E50" w:rsidR="005366C4" w:rsidRDefault="005366C4" w:rsidP="005366C4">
      <w:r>
        <w:rPr>
          <w:noProof/>
        </w:rPr>
        <w:lastRenderedPageBreak/>
        <w:drawing>
          <wp:anchor distT="0" distB="0" distL="114300" distR="114300" simplePos="0" relativeHeight="251689984" behindDoc="0" locked="0" layoutInCell="1" allowOverlap="1" wp14:anchorId="43186BCE" wp14:editId="76B38748">
            <wp:simplePos x="0" y="0"/>
            <wp:positionH relativeFrom="column">
              <wp:posOffset>-482600</wp:posOffset>
            </wp:positionH>
            <wp:positionV relativeFrom="paragraph">
              <wp:posOffset>-848360</wp:posOffset>
            </wp:positionV>
            <wp:extent cx="7555230" cy="3987800"/>
            <wp:effectExtent l="0" t="0" r="127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7-26 at 10.00.35.png"/>
                    <pic:cNvPicPr/>
                  </pic:nvPicPr>
                  <pic:blipFill>
                    <a:blip r:embed="rId39">
                      <a:extLst>
                        <a:ext uri="{28A0092B-C50C-407E-A947-70E740481C1C}">
                          <a14:useLocalDpi xmlns:a14="http://schemas.microsoft.com/office/drawing/2010/main" val="0"/>
                        </a:ext>
                      </a:extLst>
                    </a:blip>
                    <a:stretch>
                      <a:fillRect/>
                    </a:stretch>
                  </pic:blipFill>
                  <pic:spPr>
                    <a:xfrm>
                      <a:off x="0" y="0"/>
                      <a:ext cx="7555230" cy="3987800"/>
                    </a:xfrm>
                    <a:prstGeom prst="rect">
                      <a:avLst/>
                    </a:prstGeom>
                  </pic:spPr>
                </pic:pic>
              </a:graphicData>
            </a:graphic>
            <wp14:sizeRelH relativeFrom="page">
              <wp14:pctWidth>0</wp14:pctWidth>
            </wp14:sizeRelH>
            <wp14:sizeRelV relativeFrom="page">
              <wp14:pctHeight>0</wp14:pctHeight>
            </wp14:sizeRelV>
          </wp:anchor>
        </w:drawing>
      </w:r>
    </w:p>
    <w:p w14:paraId="3423E656" w14:textId="29E6AE7E" w:rsidR="005366C4" w:rsidRDefault="005366C4" w:rsidP="005366C4"/>
    <w:p w14:paraId="4F7561CF" w14:textId="362E1B3E" w:rsidR="005366C4" w:rsidRDefault="005366C4" w:rsidP="005366C4"/>
    <w:p w14:paraId="6B0638F6" w14:textId="6A23A8E6" w:rsidR="005366C4" w:rsidRDefault="005366C4" w:rsidP="005366C4"/>
    <w:p w14:paraId="4925A0EC" w14:textId="34F2AF74" w:rsidR="005366C4" w:rsidRDefault="005366C4" w:rsidP="005366C4"/>
    <w:p w14:paraId="3AA386C1" w14:textId="0CFE8D75" w:rsidR="005366C4" w:rsidRDefault="005366C4" w:rsidP="005366C4"/>
    <w:p w14:paraId="6A7E0E5B" w14:textId="7158A27D" w:rsidR="005366C4" w:rsidRDefault="005366C4" w:rsidP="005366C4"/>
    <w:p w14:paraId="028AE776" w14:textId="4D5262EE" w:rsidR="005366C4" w:rsidRDefault="005366C4" w:rsidP="005366C4"/>
    <w:p w14:paraId="5D83580B" w14:textId="73BD9843" w:rsidR="005366C4" w:rsidRDefault="005366C4" w:rsidP="005366C4"/>
    <w:p w14:paraId="22BDAA61" w14:textId="78078A4D" w:rsidR="005366C4" w:rsidRDefault="005366C4" w:rsidP="005366C4"/>
    <w:p w14:paraId="2660D61D" w14:textId="6B8D2C7A" w:rsidR="005366C4" w:rsidRDefault="005366C4" w:rsidP="005366C4"/>
    <w:p w14:paraId="4656B55C" w14:textId="1393EB25" w:rsidR="005366C4" w:rsidRDefault="005366C4" w:rsidP="005366C4"/>
    <w:p w14:paraId="3066331E" w14:textId="56716D3A" w:rsidR="005366C4" w:rsidRDefault="005366C4" w:rsidP="005366C4"/>
    <w:p w14:paraId="01ED040C" w14:textId="5C474386" w:rsidR="005366C4" w:rsidRDefault="005366C4" w:rsidP="005366C4"/>
    <w:p w14:paraId="1065B548" w14:textId="78EF713B" w:rsidR="005366C4" w:rsidRDefault="005366C4" w:rsidP="005366C4"/>
    <w:p w14:paraId="743E35EA" w14:textId="557F65F2" w:rsidR="005366C4" w:rsidRDefault="005366C4" w:rsidP="005366C4"/>
    <w:p w14:paraId="56C56482" w14:textId="75E83A6D" w:rsidR="005366C4" w:rsidRDefault="005366C4" w:rsidP="005366C4"/>
    <w:p w14:paraId="3A2D637F" w14:textId="3A1E2E41" w:rsidR="005366C4" w:rsidRDefault="005366C4" w:rsidP="005366C4">
      <w:r>
        <w:rPr>
          <w:noProof/>
        </w:rPr>
        <w:drawing>
          <wp:anchor distT="0" distB="0" distL="114300" distR="114300" simplePos="0" relativeHeight="251691008" behindDoc="0" locked="0" layoutInCell="1" allowOverlap="1" wp14:anchorId="1E536C5A" wp14:editId="35615B2E">
            <wp:simplePos x="0" y="0"/>
            <wp:positionH relativeFrom="column">
              <wp:posOffset>-488315</wp:posOffset>
            </wp:positionH>
            <wp:positionV relativeFrom="paragraph">
              <wp:posOffset>158750</wp:posOffset>
            </wp:positionV>
            <wp:extent cx="6692900" cy="53879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7-26 at 10.01.21.png"/>
                    <pic:cNvPicPr/>
                  </pic:nvPicPr>
                  <pic:blipFill>
                    <a:blip r:embed="rId40">
                      <a:extLst>
                        <a:ext uri="{28A0092B-C50C-407E-A947-70E740481C1C}">
                          <a14:useLocalDpi xmlns:a14="http://schemas.microsoft.com/office/drawing/2010/main" val="0"/>
                        </a:ext>
                      </a:extLst>
                    </a:blip>
                    <a:stretch>
                      <a:fillRect/>
                    </a:stretch>
                  </pic:blipFill>
                  <pic:spPr>
                    <a:xfrm>
                      <a:off x="0" y="0"/>
                      <a:ext cx="6692900" cy="5387975"/>
                    </a:xfrm>
                    <a:prstGeom prst="rect">
                      <a:avLst/>
                    </a:prstGeom>
                  </pic:spPr>
                </pic:pic>
              </a:graphicData>
            </a:graphic>
            <wp14:sizeRelH relativeFrom="page">
              <wp14:pctWidth>0</wp14:pctWidth>
            </wp14:sizeRelH>
            <wp14:sizeRelV relativeFrom="page">
              <wp14:pctHeight>0</wp14:pctHeight>
            </wp14:sizeRelV>
          </wp:anchor>
        </w:drawing>
      </w:r>
    </w:p>
    <w:p w14:paraId="3B2F1FCA" w14:textId="709FB636" w:rsidR="005366C4" w:rsidRDefault="005366C4" w:rsidP="005366C4"/>
    <w:p w14:paraId="4324F76A" w14:textId="02814B54" w:rsidR="005366C4" w:rsidRDefault="005366C4" w:rsidP="005366C4"/>
    <w:p w14:paraId="02F32D18" w14:textId="606969B2" w:rsidR="005366C4" w:rsidRDefault="005366C4" w:rsidP="005366C4"/>
    <w:p w14:paraId="498BA886" w14:textId="555DCC14" w:rsidR="005366C4" w:rsidRDefault="005366C4" w:rsidP="005366C4"/>
    <w:p w14:paraId="0D5BE3FF" w14:textId="13FD07DB" w:rsidR="005366C4" w:rsidRDefault="005366C4" w:rsidP="005366C4"/>
    <w:p w14:paraId="3E4FECF4" w14:textId="249E9211" w:rsidR="005366C4" w:rsidRDefault="005366C4" w:rsidP="005366C4"/>
    <w:p w14:paraId="54D66254" w14:textId="0242EB70" w:rsidR="005366C4" w:rsidRDefault="005366C4" w:rsidP="005366C4"/>
    <w:p w14:paraId="3AA236DC" w14:textId="729AB847" w:rsidR="005366C4" w:rsidRDefault="005366C4" w:rsidP="005366C4"/>
    <w:p w14:paraId="5D9C372C" w14:textId="160334AF" w:rsidR="005366C4" w:rsidRDefault="005366C4" w:rsidP="005366C4"/>
    <w:p w14:paraId="3571FC37" w14:textId="5A487758" w:rsidR="005366C4" w:rsidRDefault="005366C4" w:rsidP="005366C4"/>
    <w:p w14:paraId="34F2BF27" w14:textId="0DD14D14" w:rsidR="005366C4" w:rsidRDefault="005366C4" w:rsidP="005366C4"/>
    <w:p w14:paraId="7EE7E189" w14:textId="0A5A0407" w:rsidR="005366C4" w:rsidRDefault="005366C4" w:rsidP="005366C4"/>
    <w:p w14:paraId="26967F30" w14:textId="4E210F63" w:rsidR="005366C4" w:rsidRDefault="005366C4" w:rsidP="005366C4"/>
    <w:p w14:paraId="0E764A73" w14:textId="0DF4C6C4" w:rsidR="005366C4" w:rsidRDefault="005366C4" w:rsidP="005366C4"/>
    <w:p w14:paraId="4DB2E81C" w14:textId="37A20DF7" w:rsidR="005366C4" w:rsidRDefault="005366C4" w:rsidP="005366C4"/>
    <w:p w14:paraId="281FB93F" w14:textId="7C02E077" w:rsidR="005366C4" w:rsidRDefault="005366C4" w:rsidP="005366C4"/>
    <w:p w14:paraId="2F8ACFFE" w14:textId="3277CF96" w:rsidR="005366C4" w:rsidRDefault="005366C4" w:rsidP="005366C4"/>
    <w:p w14:paraId="48E84C8E" w14:textId="21E89F4E" w:rsidR="005366C4" w:rsidRDefault="005366C4" w:rsidP="005366C4"/>
    <w:p w14:paraId="7A2DCD2A" w14:textId="34BD3C8E" w:rsidR="005366C4" w:rsidRDefault="005366C4" w:rsidP="005366C4"/>
    <w:p w14:paraId="7C2D9BAB" w14:textId="6A651B32" w:rsidR="005366C4" w:rsidRDefault="005366C4" w:rsidP="005366C4"/>
    <w:p w14:paraId="01E30E90" w14:textId="74600E5F" w:rsidR="005366C4" w:rsidRDefault="005366C4" w:rsidP="005366C4"/>
    <w:p w14:paraId="1DE147BF" w14:textId="2F469BA5" w:rsidR="005366C4" w:rsidRDefault="005366C4" w:rsidP="005366C4"/>
    <w:p w14:paraId="5DED1ED5" w14:textId="2FB8047C" w:rsidR="005366C4" w:rsidRDefault="005366C4" w:rsidP="005366C4"/>
    <w:p w14:paraId="5192C1E0" w14:textId="52373635" w:rsidR="005366C4" w:rsidRDefault="005366C4" w:rsidP="005366C4"/>
    <w:p w14:paraId="43147172" w14:textId="392D7D86" w:rsidR="005366C4" w:rsidRDefault="005366C4" w:rsidP="005366C4"/>
    <w:p w14:paraId="76F2E667" w14:textId="2FDE9D95" w:rsidR="005366C4" w:rsidRDefault="005366C4" w:rsidP="005366C4"/>
    <w:p w14:paraId="00C51670" w14:textId="0907A460" w:rsidR="005366C4" w:rsidRDefault="005366C4" w:rsidP="005366C4"/>
    <w:p w14:paraId="5CD9BBA9" w14:textId="194B0E25" w:rsidR="005366C4" w:rsidRDefault="005366C4" w:rsidP="005366C4"/>
    <w:p w14:paraId="4F4458BE" w14:textId="2D94E962" w:rsidR="005366C4" w:rsidRDefault="005366C4" w:rsidP="005366C4"/>
    <w:p w14:paraId="7725B920" w14:textId="00AC2AEB" w:rsidR="005366C4" w:rsidRDefault="005366C4" w:rsidP="005366C4"/>
    <w:p w14:paraId="7E4F80EB" w14:textId="3CEA629B" w:rsidR="005366C4" w:rsidRDefault="005366C4" w:rsidP="005366C4"/>
    <w:p w14:paraId="02D6077B" w14:textId="7D409B1F" w:rsidR="005366C4" w:rsidRDefault="005366C4" w:rsidP="005366C4"/>
    <w:p w14:paraId="0896C73D" w14:textId="64601230" w:rsidR="005366C4" w:rsidRDefault="005366C4" w:rsidP="005366C4">
      <w:r>
        <w:rPr>
          <w:noProof/>
        </w:rPr>
        <w:lastRenderedPageBreak/>
        <w:drawing>
          <wp:anchor distT="0" distB="0" distL="114300" distR="114300" simplePos="0" relativeHeight="251693056" behindDoc="0" locked="0" layoutInCell="1" allowOverlap="1" wp14:anchorId="3F9CC3B8" wp14:editId="74832650">
            <wp:simplePos x="0" y="0"/>
            <wp:positionH relativeFrom="column">
              <wp:posOffset>-296545</wp:posOffset>
            </wp:positionH>
            <wp:positionV relativeFrom="paragraph">
              <wp:posOffset>244475</wp:posOffset>
            </wp:positionV>
            <wp:extent cx="6609715" cy="20320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8-07-26 at 10.03.28.png"/>
                    <pic:cNvPicPr/>
                  </pic:nvPicPr>
                  <pic:blipFill>
                    <a:blip r:embed="rId41">
                      <a:extLst>
                        <a:ext uri="{28A0092B-C50C-407E-A947-70E740481C1C}">
                          <a14:useLocalDpi xmlns:a14="http://schemas.microsoft.com/office/drawing/2010/main" val="0"/>
                        </a:ext>
                      </a:extLst>
                    </a:blip>
                    <a:stretch>
                      <a:fillRect/>
                    </a:stretch>
                  </pic:blipFill>
                  <pic:spPr>
                    <a:xfrm>
                      <a:off x="0" y="0"/>
                      <a:ext cx="6609715" cy="203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49F22208" wp14:editId="4F219396">
            <wp:simplePos x="0" y="0"/>
            <wp:positionH relativeFrom="column">
              <wp:posOffset>-371475</wp:posOffset>
            </wp:positionH>
            <wp:positionV relativeFrom="paragraph">
              <wp:posOffset>-853440</wp:posOffset>
            </wp:positionV>
            <wp:extent cx="6685915" cy="9525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07-26 at 10.02.25.png"/>
                    <pic:cNvPicPr/>
                  </pic:nvPicPr>
                  <pic:blipFill>
                    <a:blip r:embed="rId42">
                      <a:extLst>
                        <a:ext uri="{28A0092B-C50C-407E-A947-70E740481C1C}">
                          <a14:useLocalDpi xmlns:a14="http://schemas.microsoft.com/office/drawing/2010/main" val="0"/>
                        </a:ext>
                      </a:extLst>
                    </a:blip>
                    <a:stretch>
                      <a:fillRect/>
                    </a:stretch>
                  </pic:blipFill>
                  <pic:spPr>
                    <a:xfrm>
                      <a:off x="0" y="0"/>
                      <a:ext cx="6685915" cy="952500"/>
                    </a:xfrm>
                    <a:prstGeom prst="rect">
                      <a:avLst/>
                    </a:prstGeom>
                  </pic:spPr>
                </pic:pic>
              </a:graphicData>
            </a:graphic>
            <wp14:sizeRelH relativeFrom="page">
              <wp14:pctWidth>0</wp14:pctWidth>
            </wp14:sizeRelH>
            <wp14:sizeRelV relativeFrom="page">
              <wp14:pctHeight>0</wp14:pctHeight>
            </wp14:sizeRelV>
          </wp:anchor>
        </w:drawing>
      </w:r>
    </w:p>
    <w:p w14:paraId="39B5C898" w14:textId="7DEF6EB3" w:rsidR="005366C4" w:rsidRDefault="005366C4" w:rsidP="005366C4"/>
    <w:p w14:paraId="7A23BA54" w14:textId="7C4FE618" w:rsidR="005366C4" w:rsidRDefault="005366C4" w:rsidP="005366C4"/>
    <w:p w14:paraId="4C78A831" w14:textId="7145B89D" w:rsidR="005366C4" w:rsidRDefault="005366C4" w:rsidP="005366C4"/>
    <w:p w14:paraId="6A7ED7FA" w14:textId="6D30618D" w:rsidR="005366C4" w:rsidRDefault="005366C4" w:rsidP="005366C4"/>
    <w:p w14:paraId="229E818A" w14:textId="17B597AB" w:rsidR="005366C4" w:rsidRDefault="005366C4" w:rsidP="005366C4"/>
    <w:p w14:paraId="5F1E040A" w14:textId="2DE79C59" w:rsidR="005366C4" w:rsidRDefault="005366C4" w:rsidP="005366C4"/>
    <w:p w14:paraId="64C5847B" w14:textId="031537E8" w:rsidR="005366C4" w:rsidRDefault="005366C4" w:rsidP="005366C4"/>
    <w:p w14:paraId="08FB83BE" w14:textId="205B29D2" w:rsidR="005366C4" w:rsidRDefault="005366C4" w:rsidP="005366C4"/>
    <w:p w14:paraId="0EF08122" w14:textId="0F3BC09A" w:rsidR="005366C4" w:rsidRDefault="005366C4" w:rsidP="005366C4"/>
    <w:p w14:paraId="1F55ED7D" w14:textId="3E9DA4F8" w:rsidR="005366C4" w:rsidRDefault="005366C4" w:rsidP="005366C4"/>
    <w:p w14:paraId="0165D2B6" w14:textId="36F7027F" w:rsidR="005366C4" w:rsidRDefault="005366C4" w:rsidP="005366C4"/>
    <w:p w14:paraId="5D0AB3D4" w14:textId="1F3E22C4" w:rsidR="005366C4" w:rsidRDefault="005366C4" w:rsidP="005366C4">
      <w:r>
        <w:rPr>
          <w:noProof/>
        </w:rPr>
        <w:drawing>
          <wp:anchor distT="0" distB="0" distL="114300" distR="114300" simplePos="0" relativeHeight="251694080" behindDoc="0" locked="0" layoutInCell="1" allowOverlap="1" wp14:anchorId="0A1C078A" wp14:editId="39EF736C">
            <wp:simplePos x="0" y="0"/>
            <wp:positionH relativeFrom="column">
              <wp:posOffset>-263525</wp:posOffset>
            </wp:positionH>
            <wp:positionV relativeFrom="paragraph">
              <wp:posOffset>168910</wp:posOffset>
            </wp:positionV>
            <wp:extent cx="6579870" cy="20447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8-07-26 at 10.04.12.png"/>
                    <pic:cNvPicPr/>
                  </pic:nvPicPr>
                  <pic:blipFill>
                    <a:blip r:embed="rId43">
                      <a:extLst>
                        <a:ext uri="{28A0092B-C50C-407E-A947-70E740481C1C}">
                          <a14:useLocalDpi xmlns:a14="http://schemas.microsoft.com/office/drawing/2010/main" val="0"/>
                        </a:ext>
                      </a:extLst>
                    </a:blip>
                    <a:stretch>
                      <a:fillRect/>
                    </a:stretch>
                  </pic:blipFill>
                  <pic:spPr>
                    <a:xfrm>
                      <a:off x="0" y="0"/>
                      <a:ext cx="6579870" cy="2044700"/>
                    </a:xfrm>
                    <a:prstGeom prst="rect">
                      <a:avLst/>
                    </a:prstGeom>
                  </pic:spPr>
                </pic:pic>
              </a:graphicData>
            </a:graphic>
            <wp14:sizeRelH relativeFrom="page">
              <wp14:pctWidth>0</wp14:pctWidth>
            </wp14:sizeRelH>
            <wp14:sizeRelV relativeFrom="page">
              <wp14:pctHeight>0</wp14:pctHeight>
            </wp14:sizeRelV>
          </wp:anchor>
        </w:drawing>
      </w:r>
    </w:p>
    <w:p w14:paraId="1A4215C9" w14:textId="16789976" w:rsidR="005366C4" w:rsidRDefault="005366C4" w:rsidP="005366C4"/>
    <w:p w14:paraId="68DB8E2F" w14:textId="5189D9D8" w:rsidR="005366C4" w:rsidRDefault="005366C4" w:rsidP="005366C4"/>
    <w:p w14:paraId="467C9205" w14:textId="3E1B3CE7" w:rsidR="005366C4" w:rsidRDefault="005366C4" w:rsidP="005366C4"/>
    <w:p w14:paraId="328A6883" w14:textId="693D6548" w:rsidR="005366C4" w:rsidRDefault="005366C4" w:rsidP="005366C4"/>
    <w:p w14:paraId="3DCDA290" w14:textId="78D457F5" w:rsidR="005366C4" w:rsidRDefault="005366C4" w:rsidP="005366C4"/>
    <w:p w14:paraId="498396FF" w14:textId="2432F4C5" w:rsidR="005366C4" w:rsidRDefault="005366C4" w:rsidP="005366C4"/>
    <w:p w14:paraId="58B054C7" w14:textId="12564B25" w:rsidR="005366C4" w:rsidRDefault="005366C4" w:rsidP="005366C4"/>
    <w:p w14:paraId="4B59BC7B" w14:textId="4A75C475" w:rsidR="005366C4" w:rsidRDefault="005366C4" w:rsidP="005366C4"/>
    <w:p w14:paraId="479CA848" w14:textId="651E7CE1" w:rsidR="005366C4" w:rsidRDefault="005366C4" w:rsidP="005366C4"/>
    <w:p w14:paraId="308FD576" w14:textId="055FF5FF" w:rsidR="005366C4" w:rsidRDefault="005366C4" w:rsidP="005366C4"/>
    <w:p w14:paraId="0D9865ED" w14:textId="25879BD7" w:rsidR="005366C4" w:rsidRDefault="005366C4" w:rsidP="005366C4"/>
    <w:p w14:paraId="05A5EAC3" w14:textId="43ABE174" w:rsidR="005366C4" w:rsidRDefault="005366C4" w:rsidP="005366C4"/>
    <w:p w14:paraId="383C8A40" w14:textId="049E916D" w:rsidR="005366C4" w:rsidRDefault="005366C4" w:rsidP="005366C4">
      <w:r>
        <w:rPr>
          <w:noProof/>
        </w:rPr>
        <w:drawing>
          <wp:anchor distT="0" distB="0" distL="114300" distR="114300" simplePos="0" relativeHeight="251695104" behindDoc="0" locked="0" layoutInCell="1" allowOverlap="1" wp14:anchorId="3761B879" wp14:editId="25B53A9C">
            <wp:simplePos x="0" y="0"/>
            <wp:positionH relativeFrom="column">
              <wp:posOffset>-260985</wp:posOffset>
            </wp:positionH>
            <wp:positionV relativeFrom="paragraph">
              <wp:posOffset>147320</wp:posOffset>
            </wp:positionV>
            <wp:extent cx="6540500" cy="26797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07-26 at 10.05.02.png"/>
                    <pic:cNvPicPr/>
                  </pic:nvPicPr>
                  <pic:blipFill>
                    <a:blip r:embed="rId44">
                      <a:extLst>
                        <a:ext uri="{28A0092B-C50C-407E-A947-70E740481C1C}">
                          <a14:useLocalDpi xmlns:a14="http://schemas.microsoft.com/office/drawing/2010/main" val="0"/>
                        </a:ext>
                      </a:extLst>
                    </a:blip>
                    <a:stretch>
                      <a:fillRect/>
                    </a:stretch>
                  </pic:blipFill>
                  <pic:spPr>
                    <a:xfrm>
                      <a:off x="0" y="0"/>
                      <a:ext cx="6540500" cy="2679700"/>
                    </a:xfrm>
                    <a:prstGeom prst="rect">
                      <a:avLst/>
                    </a:prstGeom>
                  </pic:spPr>
                </pic:pic>
              </a:graphicData>
            </a:graphic>
            <wp14:sizeRelH relativeFrom="page">
              <wp14:pctWidth>0</wp14:pctWidth>
            </wp14:sizeRelH>
            <wp14:sizeRelV relativeFrom="page">
              <wp14:pctHeight>0</wp14:pctHeight>
            </wp14:sizeRelV>
          </wp:anchor>
        </w:drawing>
      </w:r>
    </w:p>
    <w:p w14:paraId="14B2BEB0" w14:textId="21557ECD" w:rsidR="005366C4" w:rsidRDefault="005366C4" w:rsidP="005366C4"/>
    <w:p w14:paraId="3F8F743B" w14:textId="7830C73A" w:rsidR="005366C4" w:rsidRDefault="005366C4" w:rsidP="005366C4"/>
    <w:p w14:paraId="04234B86" w14:textId="62734F14" w:rsidR="005366C4" w:rsidRDefault="005366C4" w:rsidP="005366C4"/>
    <w:p w14:paraId="15676ABA" w14:textId="74C58C44" w:rsidR="005366C4" w:rsidRDefault="005366C4" w:rsidP="005366C4"/>
    <w:p w14:paraId="3B60070D" w14:textId="6D9B6B4E" w:rsidR="005366C4" w:rsidRDefault="005366C4" w:rsidP="005366C4"/>
    <w:p w14:paraId="5C559843" w14:textId="1119F28B" w:rsidR="005366C4" w:rsidRDefault="005366C4" w:rsidP="005366C4"/>
    <w:p w14:paraId="728BCCA7" w14:textId="050849E7" w:rsidR="005366C4" w:rsidRDefault="005366C4" w:rsidP="005366C4"/>
    <w:p w14:paraId="75EB5AA3" w14:textId="45310993" w:rsidR="005366C4" w:rsidRDefault="005366C4" w:rsidP="005366C4"/>
    <w:p w14:paraId="7FA405B5" w14:textId="2F7D4F0F" w:rsidR="005366C4" w:rsidRDefault="005366C4" w:rsidP="005366C4"/>
    <w:p w14:paraId="74CCBBB8" w14:textId="27E26B84" w:rsidR="005366C4" w:rsidRDefault="005366C4" w:rsidP="005366C4"/>
    <w:p w14:paraId="5EFE7195" w14:textId="128E3722" w:rsidR="005366C4" w:rsidRDefault="005366C4" w:rsidP="005366C4"/>
    <w:p w14:paraId="72E2D3D3" w14:textId="1B1B6A21" w:rsidR="005366C4" w:rsidRDefault="005366C4" w:rsidP="005366C4"/>
    <w:p w14:paraId="2FEC7D5C" w14:textId="4AEF8581" w:rsidR="005366C4" w:rsidRDefault="005366C4" w:rsidP="005366C4"/>
    <w:p w14:paraId="62244393" w14:textId="1A3B4A9B" w:rsidR="005366C4" w:rsidRDefault="005366C4" w:rsidP="005366C4"/>
    <w:p w14:paraId="79DFFD19" w14:textId="564D4AA1" w:rsidR="005366C4" w:rsidRDefault="005366C4" w:rsidP="005366C4"/>
    <w:p w14:paraId="3F7B3B44" w14:textId="74E5C121" w:rsidR="005366C4" w:rsidRDefault="005366C4" w:rsidP="005366C4">
      <w:r>
        <w:rPr>
          <w:noProof/>
        </w:rPr>
        <w:drawing>
          <wp:anchor distT="0" distB="0" distL="114300" distR="114300" simplePos="0" relativeHeight="251696128" behindDoc="0" locked="0" layoutInCell="1" allowOverlap="1" wp14:anchorId="58F953BE" wp14:editId="2C3C9BC4">
            <wp:simplePos x="0" y="0"/>
            <wp:positionH relativeFrom="column">
              <wp:posOffset>-262255</wp:posOffset>
            </wp:positionH>
            <wp:positionV relativeFrom="paragraph">
              <wp:posOffset>89535</wp:posOffset>
            </wp:positionV>
            <wp:extent cx="6579870" cy="20828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8-07-26 at 10.05.49.png"/>
                    <pic:cNvPicPr/>
                  </pic:nvPicPr>
                  <pic:blipFill>
                    <a:blip r:embed="rId45">
                      <a:extLst>
                        <a:ext uri="{28A0092B-C50C-407E-A947-70E740481C1C}">
                          <a14:useLocalDpi xmlns:a14="http://schemas.microsoft.com/office/drawing/2010/main" val="0"/>
                        </a:ext>
                      </a:extLst>
                    </a:blip>
                    <a:stretch>
                      <a:fillRect/>
                    </a:stretch>
                  </pic:blipFill>
                  <pic:spPr>
                    <a:xfrm>
                      <a:off x="0" y="0"/>
                      <a:ext cx="6579870" cy="2082800"/>
                    </a:xfrm>
                    <a:prstGeom prst="rect">
                      <a:avLst/>
                    </a:prstGeom>
                  </pic:spPr>
                </pic:pic>
              </a:graphicData>
            </a:graphic>
            <wp14:sizeRelH relativeFrom="page">
              <wp14:pctWidth>0</wp14:pctWidth>
            </wp14:sizeRelH>
            <wp14:sizeRelV relativeFrom="page">
              <wp14:pctHeight>0</wp14:pctHeight>
            </wp14:sizeRelV>
          </wp:anchor>
        </w:drawing>
      </w:r>
    </w:p>
    <w:p w14:paraId="33A04E70" w14:textId="6A781F3C" w:rsidR="005366C4" w:rsidRDefault="005366C4" w:rsidP="005366C4"/>
    <w:p w14:paraId="6F5E64F9" w14:textId="2B9517AF" w:rsidR="005366C4" w:rsidRDefault="005366C4" w:rsidP="005366C4"/>
    <w:p w14:paraId="2CA8EDE8" w14:textId="04E0D775" w:rsidR="005366C4" w:rsidRDefault="005366C4" w:rsidP="005366C4"/>
    <w:p w14:paraId="276A1211" w14:textId="365A35F9" w:rsidR="005366C4" w:rsidRDefault="005366C4" w:rsidP="005366C4"/>
    <w:p w14:paraId="6328B700" w14:textId="2A213264" w:rsidR="005366C4" w:rsidRDefault="005366C4" w:rsidP="005366C4"/>
    <w:p w14:paraId="4E4AFDCC" w14:textId="4E67BABA" w:rsidR="005366C4" w:rsidRDefault="005366C4" w:rsidP="005366C4"/>
    <w:p w14:paraId="05491708" w14:textId="4ED75DA0" w:rsidR="005366C4" w:rsidRDefault="005366C4" w:rsidP="005366C4"/>
    <w:p w14:paraId="423A5A56" w14:textId="7411B593" w:rsidR="005366C4" w:rsidRDefault="005366C4" w:rsidP="005366C4"/>
    <w:p w14:paraId="01721685" w14:textId="7985E83F" w:rsidR="005366C4" w:rsidRDefault="005366C4" w:rsidP="005366C4">
      <w:r>
        <w:rPr>
          <w:noProof/>
        </w:rPr>
        <w:lastRenderedPageBreak/>
        <w:drawing>
          <wp:anchor distT="0" distB="0" distL="114300" distR="114300" simplePos="0" relativeHeight="251697152" behindDoc="0" locked="0" layoutInCell="1" allowOverlap="1" wp14:anchorId="3EAC9415" wp14:editId="6AB33A25">
            <wp:simplePos x="0" y="0"/>
            <wp:positionH relativeFrom="column">
              <wp:posOffset>-367030</wp:posOffset>
            </wp:positionH>
            <wp:positionV relativeFrom="paragraph">
              <wp:posOffset>-617220</wp:posOffset>
            </wp:positionV>
            <wp:extent cx="6515100" cy="15367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8-07-26 at 10.06.54.png"/>
                    <pic:cNvPicPr/>
                  </pic:nvPicPr>
                  <pic:blipFill>
                    <a:blip r:embed="rId46">
                      <a:extLst>
                        <a:ext uri="{28A0092B-C50C-407E-A947-70E740481C1C}">
                          <a14:useLocalDpi xmlns:a14="http://schemas.microsoft.com/office/drawing/2010/main" val="0"/>
                        </a:ext>
                      </a:extLst>
                    </a:blip>
                    <a:stretch>
                      <a:fillRect/>
                    </a:stretch>
                  </pic:blipFill>
                  <pic:spPr>
                    <a:xfrm>
                      <a:off x="0" y="0"/>
                      <a:ext cx="6515100" cy="1536700"/>
                    </a:xfrm>
                    <a:prstGeom prst="rect">
                      <a:avLst/>
                    </a:prstGeom>
                  </pic:spPr>
                </pic:pic>
              </a:graphicData>
            </a:graphic>
            <wp14:sizeRelH relativeFrom="page">
              <wp14:pctWidth>0</wp14:pctWidth>
            </wp14:sizeRelH>
            <wp14:sizeRelV relativeFrom="page">
              <wp14:pctHeight>0</wp14:pctHeight>
            </wp14:sizeRelV>
          </wp:anchor>
        </w:drawing>
      </w:r>
    </w:p>
    <w:p w14:paraId="122ABE0A" w14:textId="05986074" w:rsidR="005366C4" w:rsidRDefault="005366C4" w:rsidP="005366C4"/>
    <w:p w14:paraId="1DFB7048" w14:textId="279156F6" w:rsidR="005366C4" w:rsidRDefault="005366C4" w:rsidP="005366C4"/>
    <w:p w14:paraId="2F29357D" w14:textId="39FDC6D3" w:rsidR="005366C4" w:rsidRDefault="005366C4" w:rsidP="005366C4"/>
    <w:p w14:paraId="23A7CCBE" w14:textId="71168D3F" w:rsidR="005366C4" w:rsidRDefault="005366C4" w:rsidP="005366C4"/>
    <w:p w14:paraId="2EB251BA" w14:textId="5E7749AB" w:rsidR="005366C4" w:rsidRDefault="005366C4" w:rsidP="005366C4">
      <w:r>
        <w:rPr>
          <w:noProof/>
        </w:rPr>
        <w:drawing>
          <wp:anchor distT="0" distB="0" distL="114300" distR="114300" simplePos="0" relativeHeight="251698176" behindDoc="0" locked="0" layoutInCell="1" allowOverlap="1" wp14:anchorId="011BF254" wp14:editId="699B771F">
            <wp:simplePos x="0" y="0"/>
            <wp:positionH relativeFrom="column">
              <wp:posOffset>-248285</wp:posOffset>
            </wp:positionH>
            <wp:positionV relativeFrom="paragraph">
              <wp:posOffset>184785</wp:posOffset>
            </wp:positionV>
            <wp:extent cx="6604000" cy="21082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8-07-26 at 10.07.51.png"/>
                    <pic:cNvPicPr/>
                  </pic:nvPicPr>
                  <pic:blipFill>
                    <a:blip r:embed="rId47">
                      <a:extLst>
                        <a:ext uri="{28A0092B-C50C-407E-A947-70E740481C1C}">
                          <a14:useLocalDpi xmlns:a14="http://schemas.microsoft.com/office/drawing/2010/main" val="0"/>
                        </a:ext>
                      </a:extLst>
                    </a:blip>
                    <a:stretch>
                      <a:fillRect/>
                    </a:stretch>
                  </pic:blipFill>
                  <pic:spPr>
                    <a:xfrm>
                      <a:off x="0" y="0"/>
                      <a:ext cx="6604000" cy="2108200"/>
                    </a:xfrm>
                    <a:prstGeom prst="rect">
                      <a:avLst/>
                    </a:prstGeom>
                  </pic:spPr>
                </pic:pic>
              </a:graphicData>
            </a:graphic>
            <wp14:sizeRelH relativeFrom="page">
              <wp14:pctWidth>0</wp14:pctWidth>
            </wp14:sizeRelH>
            <wp14:sizeRelV relativeFrom="page">
              <wp14:pctHeight>0</wp14:pctHeight>
            </wp14:sizeRelV>
          </wp:anchor>
        </w:drawing>
      </w:r>
    </w:p>
    <w:p w14:paraId="41D36B56" w14:textId="1F8F2045" w:rsidR="005366C4" w:rsidRDefault="005366C4" w:rsidP="005366C4"/>
    <w:p w14:paraId="5EC36B51" w14:textId="6BA9A3E6" w:rsidR="005366C4" w:rsidRDefault="005366C4" w:rsidP="005366C4"/>
    <w:p w14:paraId="2EE14371" w14:textId="5BEBE4C5" w:rsidR="005366C4" w:rsidRDefault="005366C4" w:rsidP="005366C4"/>
    <w:p w14:paraId="7722AC3E" w14:textId="63B5791B" w:rsidR="005366C4" w:rsidRDefault="005366C4" w:rsidP="005366C4"/>
    <w:p w14:paraId="395894F9" w14:textId="2AF9C4EC" w:rsidR="005366C4" w:rsidRDefault="005366C4" w:rsidP="005366C4"/>
    <w:p w14:paraId="43EDE758" w14:textId="6AF1B8D9" w:rsidR="005366C4" w:rsidRDefault="005366C4" w:rsidP="005366C4"/>
    <w:p w14:paraId="25044716" w14:textId="15A05E8F" w:rsidR="005366C4" w:rsidRDefault="005366C4" w:rsidP="005366C4"/>
    <w:p w14:paraId="04BCAAAC" w14:textId="6521F785" w:rsidR="005366C4" w:rsidRDefault="005366C4" w:rsidP="005366C4"/>
    <w:p w14:paraId="03669955" w14:textId="2BEA8183" w:rsidR="005366C4" w:rsidRDefault="005366C4" w:rsidP="005366C4"/>
    <w:p w14:paraId="497E7C9F" w14:textId="30C35E67" w:rsidR="005366C4" w:rsidRDefault="005366C4" w:rsidP="005366C4"/>
    <w:p w14:paraId="0302FA7E" w14:textId="28C90218" w:rsidR="005366C4" w:rsidRDefault="005366C4" w:rsidP="005366C4"/>
    <w:p w14:paraId="3AE67BD0" w14:textId="2406B27C" w:rsidR="005366C4" w:rsidRDefault="005366C4" w:rsidP="005366C4"/>
    <w:p w14:paraId="306C9BC8" w14:textId="5BAF9A7F" w:rsidR="005366C4" w:rsidRDefault="005366C4" w:rsidP="005366C4">
      <w:r>
        <w:rPr>
          <w:noProof/>
        </w:rPr>
        <w:drawing>
          <wp:anchor distT="0" distB="0" distL="114300" distR="114300" simplePos="0" relativeHeight="251699200" behindDoc="0" locked="0" layoutInCell="1" allowOverlap="1" wp14:anchorId="03BE4156" wp14:editId="7D9D6AC4">
            <wp:simplePos x="0" y="0"/>
            <wp:positionH relativeFrom="column">
              <wp:posOffset>-190500</wp:posOffset>
            </wp:positionH>
            <wp:positionV relativeFrom="paragraph">
              <wp:posOffset>198120</wp:posOffset>
            </wp:positionV>
            <wp:extent cx="6756400" cy="41910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7-26 at 10.09.01.png"/>
                    <pic:cNvPicPr/>
                  </pic:nvPicPr>
                  <pic:blipFill>
                    <a:blip r:embed="rId48">
                      <a:extLst>
                        <a:ext uri="{28A0092B-C50C-407E-A947-70E740481C1C}">
                          <a14:useLocalDpi xmlns:a14="http://schemas.microsoft.com/office/drawing/2010/main" val="0"/>
                        </a:ext>
                      </a:extLst>
                    </a:blip>
                    <a:stretch>
                      <a:fillRect/>
                    </a:stretch>
                  </pic:blipFill>
                  <pic:spPr>
                    <a:xfrm>
                      <a:off x="0" y="0"/>
                      <a:ext cx="6756400" cy="4191000"/>
                    </a:xfrm>
                    <a:prstGeom prst="rect">
                      <a:avLst/>
                    </a:prstGeom>
                  </pic:spPr>
                </pic:pic>
              </a:graphicData>
            </a:graphic>
            <wp14:sizeRelH relativeFrom="page">
              <wp14:pctWidth>0</wp14:pctWidth>
            </wp14:sizeRelH>
            <wp14:sizeRelV relativeFrom="page">
              <wp14:pctHeight>0</wp14:pctHeight>
            </wp14:sizeRelV>
          </wp:anchor>
        </w:drawing>
      </w:r>
    </w:p>
    <w:p w14:paraId="2944C836" w14:textId="47DDDC5D" w:rsidR="005366C4" w:rsidRDefault="005366C4" w:rsidP="005366C4"/>
    <w:p w14:paraId="744B6D9F" w14:textId="10C47455" w:rsidR="005366C4" w:rsidRDefault="005366C4" w:rsidP="005366C4"/>
    <w:p w14:paraId="3EDB6565" w14:textId="01CDA285" w:rsidR="005366C4" w:rsidRDefault="005366C4" w:rsidP="005366C4"/>
    <w:p w14:paraId="48E07F17" w14:textId="306D478A" w:rsidR="005366C4" w:rsidRDefault="005366C4" w:rsidP="005366C4"/>
    <w:p w14:paraId="1109E875" w14:textId="31325E40" w:rsidR="005366C4" w:rsidRDefault="005366C4" w:rsidP="005366C4"/>
    <w:p w14:paraId="3A5E0D19" w14:textId="31FA275F" w:rsidR="005366C4" w:rsidRDefault="005366C4" w:rsidP="005366C4"/>
    <w:p w14:paraId="5D3E5C25" w14:textId="6C2456D3" w:rsidR="005366C4" w:rsidRDefault="005366C4" w:rsidP="005366C4"/>
    <w:p w14:paraId="1418D59E" w14:textId="2FFE3197" w:rsidR="005366C4" w:rsidRDefault="005366C4" w:rsidP="005366C4"/>
    <w:p w14:paraId="67FAA24D" w14:textId="19EB0D73" w:rsidR="005366C4" w:rsidRDefault="005366C4" w:rsidP="005366C4"/>
    <w:p w14:paraId="1EBB139D" w14:textId="224EFF52" w:rsidR="005366C4" w:rsidRDefault="005366C4" w:rsidP="005366C4"/>
    <w:p w14:paraId="45CB0DDC" w14:textId="1FC9D725" w:rsidR="005366C4" w:rsidRDefault="005366C4" w:rsidP="005366C4"/>
    <w:p w14:paraId="323C9119" w14:textId="05CC7AC0" w:rsidR="005366C4" w:rsidRDefault="005366C4" w:rsidP="005366C4"/>
    <w:p w14:paraId="39DEB465" w14:textId="1596C5E9" w:rsidR="005366C4" w:rsidRDefault="005366C4" w:rsidP="005366C4"/>
    <w:p w14:paraId="437007B3" w14:textId="1F9949A2" w:rsidR="005366C4" w:rsidRDefault="005366C4" w:rsidP="005366C4"/>
    <w:p w14:paraId="3A93F01A" w14:textId="586EDE33" w:rsidR="005366C4" w:rsidRDefault="005366C4" w:rsidP="005366C4"/>
    <w:p w14:paraId="304F32AE" w14:textId="276962BC" w:rsidR="005366C4" w:rsidRDefault="005366C4" w:rsidP="005366C4"/>
    <w:p w14:paraId="707C81CB" w14:textId="24AFF0EC" w:rsidR="005366C4" w:rsidRDefault="005366C4" w:rsidP="005366C4"/>
    <w:p w14:paraId="655380FE" w14:textId="4F88731A" w:rsidR="005366C4" w:rsidRDefault="005366C4" w:rsidP="005366C4"/>
    <w:p w14:paraId="40B49CB0" w14:textId="4792F90C" w:rsidR="005366C4" w:rsidRDefault="005366C4" w:rsidP="005366C4"/>
    <w:p w14:paraId="546A8E7F" w14:textId="693241A7" w:rsidR="005366C4" w:rsidRDefault="005366C4" w:rsidP="005366C4"/>
    <w:p w14:paraId="1938DAA1" w14:textId="2B58716F" w:rsidR="005366C4" w:rsidRDefault="005366C4" w:rsidP="005366C4"/>
    <w:p w14:paraId="5BB8E38E" w14:textId="3B32E198" w:rsidR="005366C4" w:rsidRDefault="005366C4" w:rsidP="005366C4"/>
    <w:p w14:paraId="6BC235E2" w14:textId="66D19FA8" w:rsidR="005366C4" w:rsidRDefault="005366C4" w:rsidP="005366C4"/>
    <w:p w14:paraId="75769EB0" w14:textId="133143FB" w:rsidR="005366C4" w:rsidRDefault="005366C4" w:rsidP="005366C4"/>
    <w:p w14:paraId="7C2F29DD" w14:textId="5F49C2D0" w:rsidR="005366C4" w:rsidRDefault="005366C4" w:rsidP="005366C4"/>
    <w:p w14:paraId="3B955042" w14:textId="4E2C5929" w:rsidR="005366C4" w:rsidRDefault="005366C4" w:rsidP="005366C4"/>
    <w:p w14:paraId="08BFA5F8" w14:textId="607E677B" w:rsidR="005366C4" w:rsidRDefault="005366C4" w:rsidP="005366C4"/>
    <w:p w14:paraId="3D7348E7" w14:textId="77305022" w:rsidR="005366C4" w:rsidRDefault="005366C4" w:rsidP="005366C4">
      <w:hyperlink r:id="rId49" w:history="1">
        <w:r w:rsidRPr="005366C4">
          <w:rPr>
            <w:rStyle w:val="Hyperlink"/>
          </w:rPr>
          <w:t>info@biboireland.ie</w:t>
        </w:r>
      </w:hyperlink>
    </w:p>
    <w:p w14:paraId="0BA19E6A" w14:textId="44A76E27" w:rsidR="005366C4" w:rsidRDefault="005366C4" w:rsidP="005366C4"/>
    <w:p w14:paraId="6A59B81E" w14:textId="629536B8" w:rsidR="005366C4" w:rsidRDefault="005366C4" w:rsidP="005366C4"/>
    <w:p w14:paraId="0CFFC419" w14:textId="281D037C" w:rsidR="005366C4" w:rsidRDefault="005366C4" w:rsidP="005366C4"/>
    <w:p w14:paraId="2516B2ED" w14:textId="631B9673" w:rsidR="005366C4" w:rsidRDefault="005366C4" w:rsidP="005366C4">
      <w:r>
        <w:rPr>
          <w:noProof/>
        </w:rPr>
        <w:lastRenderedPageBreak/>
        <w:drawing>
          <wp:anchor distT="0" distB="0" distL="114300" distR="114300" simplePos="0" relativeHeight="251700224" behindDoc="0" locked="0" layoutInCell="1" allowOverlap="1" wp14:anchorId="497EFE13" wp14:editId="0534643D">
            <wp:simplePos x="0" y="0"/>
            <wp:positionH relativeFrom="column">
              <wp:posOffset>-381000</wp:posOffset>
            </wp:positionH>
            <wp:positionV relativeFrom="paragraph">
              <wp:posOffset>-683895</wp:posOffset>
            </wp:positionV>
            <wp:extent cx="6540500" cy="63119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8-07-26 at 10.10.34.png"/>
                    <pic:cNvPicPr/>
                  </pic:nvPicPr>
                  <pic:blipFill>
                    <a:blip r:embed="rId50">
                      <a:extLst>
                        <a:ext uri="{28A0092B-C50C-407E-A947-70E740481C1C}">
                          <a14:useLocalDpi xmlns:a14="http://schemas.microsoft.com/office/drawing/2010/main" val="0"/>
                        </a:ext>
                      </a:extLst>
                    </a:blip>
                    <a:stretch>
                      <a:fillRect/>
                    </a:stretch>
                  </pic:blipFill>
                  <pic:spPr>
                    <a:xfrm>
                      <a:off x="0" y="0"/>
                      <a:ext cx="6540500" cy="6311900"/>
                    </a:xfrm>
                    <a:prstGeom prst="rect">
                      <a:avLst/>
                    </a:prstGeom>
                  </pic:spPr>
                </pic:pic>
              </a:graphicData>
            </a:graphic>
            <wp14:sizeRelH relativeFrom="page">
              <wp14:pctWidth>0</wp14:pctWidth>
            </wp14:sizeRelH>
            <wp14:sizeRelV relativeFrom="page">
              <wp14:pctHeight>0</wp14:pctHeight>
            </wp14:sizeRelV>
          </wp:anchor>
        </w:drawing>
      </w:r>
    </w:p>
    <w:p w14:paraId="544E5C14" w14:textId="65D2DB2F" w:rsidR="005366C4" w:rsidRDefault="005366C4" w:rsidP="005366C4"/>
    <w:p w14:paraId="7BC55418" w14:textId="7464CE57" w:rsidR="005366C4" w:rsidRDefault="005366C4" w:rsidP="005366C4"/>
    <w:p w14:paraId="70279690" w14:textId="63D7A5D8" w:rsidR="005366C4" w:rsidRDefault="005366C4" w:rsidP="005366C4"/>
    <w:p w14:paraId="4BFC7DCE" w14:textId="4FFBBF2A" w:rsidR="005366C4" w:rsidRDefault="005366C4" w:rsidP="005366C4"/>
    <w:p w14:paraId="4CC2D14D" w14:textId="15967BF7" w:rsidR="005366C4" w:rsidRDefault="005366C4" w:rsidP="005366C4"/>
    <w:p w14:paraId="1CDFCC00" w14:textId="22023B97" w:rsidR="005366C4" w:rsidRDefault="005366C4" w:rsidP="005366C4"/>
    <w:p w14:paraId="6CD1D3C5" w14:textId="6DA2280F" w:rsidR="005366C4" w:rsidRDefault="005366C4" w:rsidP="005366C4"/>
    <w:p w14:paraId="101CB087" w14:textId="6243E697" w:rsidR="005366C4" w:rsidRDefault="005366C4" w:rsidP="005366C4"/>
    <w:p w14:paraId="7C5797B4" w14:textId="4763C947" w:rsidR="005366C4" w:rsidRDefault="005366C4" w:rsidP="005366C4"/>
    <w:p w14:paraId="5A2D906B" w14:textId="05F56113" w:rsidR="005366C4" w:rsidRDefault="005366C4" w:rsidP="005366C4"/>
    <w:p w14:paraId="0E6619DC" w14:textId="5939C5FF" w:rsidR="005366C4" w:rsidRDefault="005366C4" w:rsidP="005366C4"/>
    <w:p w14:paraId="5EFCB5BF" w14:textId="7D7A07A2" w:rsidR="005366C4" w:rsidRDefault="005366C4" w:rsidP="005366C4"/>
    <w:p w14:paraId="55C24B3A" w14:textId="5A71FB4E" w:rsidR="005366C4" w:rsidRDefault="005366C4" w:rsidP="005366C4"/>
    <w:p w14:paraId="63533FD2" w14:textId="5F8C8B20" w:rsidR="005366C4" w:rsidRDefault="005366C4" w:rsidP="005366C4"/>
    <w:p w14:paraId="022B59AC" w14:textId="6899FB41" w:rsidR="005366C4" w:rsidRDefault="005366C4" w:rsidP="005366C4"/>
    <w:p w14:paraId="490DAE7B" w14:textId="31C98F34" w:rsidR="005366C4" w:rsidRDefault="005366C4" w:rsidP="005366C4"/>
    <w:p w14:paraId="63DA0FE6" w14:textId="7E4ABD51" w:rsidR="005366C4" w:rsidRDefault="005366C4" w:rsidP="005366C4"/>
    <w:p w14:paraId="17A650D4" w14:textId="51A25F5E" w:rsidR="005366C4" w:rsidRDefault="005366C4" w:rsidP="005366C4"/>
    <w:p w14:paraId="213FFE7A" w14:textId="36AF1ABD" w:rsidR="005366C4" w:rsidRDefault="005366C4" w:rsidP="005366C4"/>
    <w:p w14:paraId="730174A5" w14:textId="5741D4E9" w:rsidR="005366C4" w:rsidRDefault="005366C4" w:rsidP="005366C4"/>
    <w:p w14:paraId="2AA87BE7" w14:textId="247C88DC" w:rsidR="005366C4" w:rsidRDefault="005366C4" w:rsidP="005366C4"/>
    <w:p w14:paraId="2D2F71E4" w14:textId="7F1C831E" w:rsidR="005366C4" w:rsidRDefault="005366C4" w:rsidP="005366C4"/>
    <w:p w14:paraId="44322DCB" w14:textId="23C9FB3C" w:rsidR="005366C4" w:rsidRDefault="005366C4" w:rsidP="005366C4"/>
    <w:p w14:paraId="124CD46C" w14:textId="0690DD78" w:rsidR="005366C4" w:rsidRDefault="005366C4" w:rsidP="005366C4"/>
    <w:p w14:paraId="02A6932C" w14:textId="01F07034" w:rsidR="005366C4" w:rsidRDefault="005366C4" w:rsidP="005366C4"/>
    <w:p w14:paraId="07D00A5C" w14:textId="05AF42A7" w:rsidR="005366C4" w:rsidRDefault="005366C4" w:rsidP="005366C4"/>
    <w:p w14:paraId="12044E53" w14:textId="511612CE" w:rsidR="005366C4" w:rsidRDefault="005366C4" w:rsidP="005366C4"/>
    <w:p w14:paraId="34CBB783" w14:textId="064BF60F" w:rsidR="005366C4" w:rsidRDefault="005366C4" w:rsidP="005366C4"/>
    <w:p w14:paraId="2B2B4C48" w14:textId="5052D1F3" w:rsidR="005366C4" w:rsidRDefault="005366C4" w:rsidP="005366C4"/>
    <w:p w14:paraId="025B6ABD" w14:textId="288A9724" w:rsidR="005366C4" w:rsidRDefault="005366C4" w:rsidP="005366C4"/>
    <w:p w14:paraId="7D6C924F" w14:textId="49471308" w:rsidR="005366C4" w:rsidRDefault="005366C4" w:rsidP="005366C4">
      <w:r>
        <w:rPr>
          <w:noProof/>
        </w:rPr>
        <w:drawing>
          <wp:anchor distT="0" distB="0" distL="114300" distR="114300" simplePos="0" relativeHeight="251701248" behindDoc="0" locked="0" layoutInCell="1" allowOverlap="1" wp14:anchorId="661A1391" wp14:editId="60A2D81E">
            <wp:simplePos x="0" y="0"/>
            <wp:positionH relativeFrom="column">
              <wp:posOffset>-266700</wp:posOffset>
            </wp:positionH>
            <wp:positionV relativeFrom="paragraph">
              <wp:posOffset>197485</wp:posOffset>
            </wp:positionV>
            <wp:extent cx="6426200" cy="29718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8-07-26 at 10.12.22.png"/>
                    <pic:cNvPicPr/>
                  </pic:nvPicPr>
                  <pic:blipFill>
                    <a:blip r:embed="rId51">
                      <a:extLst>
                        <a:ext uri="{28A0092B-C50C-407E-A947-70E740481C1C}">
                          <a14:useLocalDpi xmlns:a14="http://schemas.microsoft.com/office/drawing/2010/main" val="0"/>
                        </a:ext>
                      </a:extLst>
                    </a:blip>
                    <a:stretch>
                      <a:fillRect/>
                    </a:stretch>
                  </pic:blipFill>
                  <pic:spPr>
                    <a:xfrm>
                      <a:off x="0" y="0"/>
                      <a:ext cx="6426200" cy="2971800"/>
                    </a:xfrm>
                    <a:prstGeom prst="rect">
                      <a:avLst/>
                    </a:prstGeom>
                  </pic:spPr>
                </pic:pic>
              </a:graphicData>
            </a:graphic>
            <wp14:sizeRelH relativeFrom="page">
              <wp14:pctWidth>0</wp14:pctWidth>
            </wp14:sizeRelH>
            <wp14:sizeRelV relativeFrom="page">
              <wp14:pctHeight>0</wp14:pctHeight>
            </wp14:sizeRelV>
          </wp:anchor>
        </w:drawing>
      </w:r>
    </w:p>
    <w:p w14:paraId="305B122D" w14:textId="7ADE9D57" w:rsidR="005366C4" w:rsidRDefault="005366C4" w:rsidP="005366C4"/>
    <w:p w14:paraId="787CA06A" w14:textId="20C463D8" w:rsidR="005366C4" w:rsidRDefault="005366C4" w:rsidP="005366C4"/>
    <w:p w14:paraId="363ADF2F" w14:textId="3ECACEE1" w:rsidR="005366C4" w:rsidRDefault="005366C4" w:rsidP="005366C4"/>
    <w:p w14:paraId="4F5A81FC" w14:textId="180E942F" w:rsidR="005366C4" w:rsidRDefault="005366C4" w:rsidP="005366C4"/>
    <w:p w14:paraId="5D416356" w14:textId="30CD8236" w:rsidR="005366C4" w:rsidRDefault="005366C4" w:rsidP="005366C4"/>
    <w:p w14:paraId="21277854" w14:textId="451C633E" w:rsidR="005366C4" w:rsidRDefault="005366C4" w:rsidP="005366C4"/>
    <w:p w14:paraId="6AC75CAC" w14:textId="1C9E5648" w:rsidR="005366C4" w:rsidRDefault="005366C4" w:rsidP="005366C4"/>
    <w:p w14:paraId="6054325F" w14:textId="0778CF44" w:rsidR="005366C4" w:rsidRDefault="005366C4" w:rsidP="005366C4"/>
    <w:p w14:paraId="13B03D8F" w14:textId="12DC5603" w:rsidR="005366C4" w:rsidRDefault="005366C4" w:rsidP="005366C4"/>
    <w:p w14:paraId="1CF487B8" w14:textId="3EAE866B" w:rsidR="005366C4" w:rsidRDefault="005366C4" w:rsidP="005366C4"/>
    <w:p w14:paraId="799EF83D" w14:textId="7E8AA4AB" w:rsidR="005366C4" w:rsidRDefault="005366C4" w:rsidP="005366C4"/>
    <w:p w14:paraId="73D259E7" w14:textId="5913B1D0" w:rsidR="005366C4" w:rsidRDefault="005366C4" w:rsidP="005366C4"/>
    <w:p w14:paraId="2BC66B04" w14:textId="582BA28F" w:rsidR="005366C4" w:rsidRDefault="005366C4" w:rsidP="005366C4"/>
    <w:p w14:paraId="1C439689" w14:textId="42997FAD" w:rsidR="005366C4" w:rsidRDefault="005366C4" w:rsidP="005366C4"/>
    <w:p w14:paraId="691D9080" w14:textId="4CC06491" w:rsidR="005366C4" w:rsidRDefault="005366C4" w:rsidP="005366C4"/>
    <w:p w14:paraId="6C12FC6D" w14:textId="4531675E" w:rsidR="005366C4" w:rsidRDefault="005366C4" w:rsidP="005366C4">
      <w:pPr>
        <w:rPr>
          <w:rFonts w:ascii="Arial" w:hAnsi="Arial" w:cs="Arial"/>
          <w:color w:val="000000"/>
          <w:sz w:val="32"/>
          <w:szCs w:val="32"/>
        </w:rPr>
      </w:pPr>
    </w:p>
    <w:p w14:paraId="35CF21D1" w14:textId="77777777" w:rsidR="005366C4" w:rsidRDefault="005366C4" w:rsidP="005366C4"/>
    <w:p w14:paraId="0E478DFD" w14:textId="46B200A2" w:rsidR="005366C4" w:rsidRDefault="005366C4" w:rsidP="005366C4">
      <w:hyperlink r:id="rId52" w:history="1">
        <w:r w:rsidRPr="005366C4">
          <w:rPr>
            <w:rStyle w:val="Hyperlink"/>
          </w:rPr>
          <w:t>info@biboireland.ie</w:t>
        </w:r>
      </w:hyperlink>
    </w:p>
    <w:p w14:paraId="582AC76C" w14:textId="2BB7E0A6" w:rsidR="005366C4" w:rsidRDefault="005366C4" w:rsidP="005366C4">
      <w:pPr>
        <w:rPr>
          <w:rFonts w:ascii="Arial" w:hAnsi="Arial" w:cs="Arial"/>
          <w:color w:val="000000"/>
          <w:sz w:val="32"/>
          <w:szCs w:val="32"/>
        </w:rPr>
      </w:pPr>
      <w:r>
        <w:rPr>
          <w:noProof/>
        </w:rPr>
        <w:lastRenderedPageBreak/>
        <w:drawing>
          <wp:anchor distT="0" distB="0" distL="114300" distR="114300" simplePos="0" relativeHeight="251702272" behindDoc="0" locked="0" layoutInCell="1" allowOverlap="1" wp14:anchorId="05B000E0" wp14:editId="1C283408">
            <wp:simplePos x="0" y="0"/>
            <wp:positionH relativeFrom="column">
              <wp:posOffset>-165100</wp:posOffset>
            </wp:positionH>
            <wp:positionV relativeFrom="paragraph">
              <wp:posOffset>-659130</wp:posOffset>
            </wp:positionV>
            <wp:extent cx="6324600" cy="10287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8-07-26 at 10.15.38.png"/>
                    <pic:cNvPicPr/>
                  </pic:nvPicPr>
                  <pic:blipFill>
                    <a:blip r:embed="rId53">
                      <a:extLst>
                        <a:ext uri="{28A0092B-C50C-407E-A947-70E740481C1C}">
                          <a14:useLocalDpi xmlns:a14="http://schemas.microsoft.com/office/drawing/2010/main" val="0"/>
                        </a:ext>
                      </a:extLst>
                    </a:blip>
                    <a:stretch>
                      <a:fillRect/>
                    </a:stretch>
                  </pic:blipFill>
                  <pic:spPr>
                    <a:xfrm>
                      <a:off x="0" y="0"/>
                      <a:ext cx="6324600" cy="1028700"/>
                    </a:xfrm>
                    <a:prstGeom prst="rect">
                      <a:avLst/>
                    </a:prstGeom>
                  </pic:spPr>
                </pic:pic>
              </a:graphicData>
            </a:graphic>
            <wp14:sizeRelH relativeFrom="page">
              <wp14:pctWidth>0</wp14:pctWidth>
            </wp14:sizeRelH>
            <wp14:sizeRelV relativeFrom="page">
              <wp14:pctHeight>0</wp14:pctHeight>
            </wp14:sizeRelV>
          </wp:anchor>
        </w:drawing>
      </w:r>
    </w:p>
    <w:p w14:paraId="0B01CF5B" w14:textId="7676195C" w:rsidR="005366C4" w:rsidRDefault="005366C4" w:rsidP="005366C4"/>
    <w:p w14:paraId="46E06803" w14:textId="0DF077E6" w:rsidR="005366C4" w:rsidRDefault="005366C4" w:rsidP="005366C4">
      <w:r>
        <w:rPr>
          <w:noProof/>
        </w:rPr>
        <w:drawing>
          <wp:anchor distT="0" distB="0" distL="114300" distR="114300" simplePos="0" relativeHeight="251703296" behindDoc="0" locked="0" layoutInCell="1" allowOverlap="1" wp14:anchorId="4C69A541" wp14:editId="34A93DE8">
            <wp:simplePos x="0" y="0"/>
            <wp:positionH relativeFrom="column">
              <wp:posOffset>-101600</wp:posOffset>
            </wp:positionH>
            <wp:positionV relativeFrom="paragraph">
              <wp:posOffset>117475</wp:posOffset>
            </wp:positionV>
            <wp:extent cx="6184900" cy="3644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8-07-26 at 10.16.21.png"/>
                    <pic:cNvPicPr/>
                  </pic:nvPicPr>
                  <pic:blipFill>
                    <a:blip r:embed="rId54">
                      <a:extLst>
                        <a:ext uri="{28A0092B-C50C-407E-A947-70E740481C1C}">
                          <a14:useLocalDpi xmlns:a14="http://schemas.microsoft.com/office/drawing/2010/main" val="0"/>
                        </a:ext>
                      </a:extLst>
                    </a:blip>
                    <a:stretch>
                      <a:fillRect/>
                    </a:stretch>
                  </pic:blipFill>
                  <pic:spPr>
                    <a:xfrm>
                      <a:off x="0" y="0"/>
                      <a:ext cx="6184900" cy="3644900"/>
                    </a:xfrm>
                    <a:prstGeom prst="rect">
                      <a:avLst/>
                    </a:prstGeom>
                  </pic:spPr>
                </pic:pic>
              </a:graphicData>
            </a:graphic>
            <wp14:sizeRelH relativeFrom="page">
              <wp14:pctWidth>0</wp14:pctWidth>
            </wp14:sizeRelH>
            <wp14:sizeRelV relativeFrom="page">
              <wp14:pctHeight>0</wp14:pctHeight>
            </wp14:sizeRelV>
          </wp:anchor>
        </w:drawing>
      </w:r>
    </w:p>
    <w:p w14:paraId="52EAC445" w14:textId="45C621B3" w:rsidR="005366C4" w:rsidRDefault="005366C4" w:rsidP="005366C4"/>
    <w:p w14:paraId="0F368DC3" w14:textId="0CF47EE4" w:rsidR="005366C4" w:rsidRDefault="005366C4" w:rsidP="005366C4"/>
    <w:p w14:paraId="2090C056" w14:textId="07F0AA02" w:rsidR="005366C4" w:rsidRDefault="005366C4" w:rsidP="005366C4"/>
    <w:p w14:paraId="72B0B963" w14:textId="3BBE4882" w:rsidR="005366C4" w:rsidRDefault="005366C4" w:rsidP="005366C4"/>
    <w:p w14:paraId="214D4DC0" w14:textId="1F18C873" w:rsidR="005366C4" w:rsidRDefault="005366C4" w:rsidP="005366C4"/>
    <w:p w14:paraId="4F3BEEFD" w14:textId="494C3DAF" w:rsidR="005366C4" w:rsidRDefault="005366C4" w:rsidP="005366C4"/>
    <w:p w14:paraId="0CE73599" w14:textId="67F98C0F" w:rsidR="005366C4" w:rsidRDefault="005366C4" w:rsidP="005366C4"/>
    <w:p w14:paraId="210B9A0D" w14:textId="65B6E028" w:rsidR="005366C4" w:rsidRDefault="005366C4" w:rsidP="005366C4"/>
    <w:p w14:paraId="097EB8A9" w14:textId="0BF177C1" w:rsidR="005366C4" w:rsidRDefault="005366C4" w:rsidP="005366C4"/>
    <w:p w14:paraId="6A2FC08A" w14:textId="71857FFC" w:rsidR="005366C4" w:rsidRDefault="005366C4" w:rsidP="005366C4"/>
    <w:p w14:paraId="5445837C" w14:textId="30C15AE1" w:rsidR="005366C4" w:rsidRDefault="005366C4" w:rsidP="005366C4"/>
    <w:p w14:paraId="5B830CC1" w14:textId="21CBDBA1" w:rsidR="005366C4" w:rsidRDefault="005366C4" w:rsidP="005366C4"/>
    <w:p w14:paraId="3AC99A66" w14:textId="5DAC90F3" w:rsidR="005366C4" w:rsidRDefault="005366C4" w:rsidP="005366C4"/>
    <w:p w14:paraId="05E56D13" w14:textId="718FA995" w:rsidR="005366C4" w:rsidRDefault="005366C4" w:rsidP="005366C4"/>
    <w:p w14:paraId="14F98258" w14:textId="32132ADD" w:rsidR="005366C4" w:rsidRDefault="005366C4" w:rsidP="005366C4"/>
    <w:p w14:paraId="7651ED7F" w14:textId="6873B2D1" w:rsidR="005366C4" w:rsidRDefault="005366C4" w:rsidP="005366C4"/>
    <w:p w14:paraId="6B4D22F4" w14:textId="0C08E202" w:rsidR="005366C4" w:rsidRDefault="005366C4" w:rsidP="005366C4"/>
    <w:p w14:paraId="67189390" w14:textId="0863DE5C" w:rsidR="005366C4" w:rsidRDefault="005366C4" w:rsidP="005366C4"/>
    <w:p w14:paraId="57B51F96" w14:textId="28B89D24" w:rsidR="005366C4" w:rsidRDefault="005366C4" w:rsidP="005366C4"/>
    <w:p w14:paraId="6F311F00" w14:textId="569EF03A" w:rsidR="005366C4" w:rsidRDefault="005366C4" w:rsidP="005366C4"/>
    <w:p w14:paraId="0D39AB20" w14:textId="0AD2859C" w:rsidR="005366C4" w:rsidRDefault="005366C4" w:rsidP="005366C4">
      <w:r>
        <w:rPr>
          <w:noProof/>
        </w:rPr>
        <w:drawing>
          <wp:anchor distT="0" distB="0" distL="114300" distR="114300" simplePos="0" relativeHeight="251704320" behindDoc="0" locked="0" layoutInCell="1" allowOverlap="1" wp14:anchorId="0751E239" wp14:editId="1DD5A73D">
            <wp:simplePos x="0" y="0"/>
            <wp:positionH relativeFrom="column">
              <wp:posOffset>-481965</wp:posOffset>
            </wp:positionH>
            <wp:positionV relativeFrom="paragraph">
              <wp:posOffset>198120</wp:posOffset>
            </wp:positionV>
            <wp:extent cx="7035165" cy="1803400"/>
            <wp:effectExtent l="0" t="0" r="63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8-07-26 at 10.17.17.png"/>
                    <pic:cNvPicPr/>
                  </pic:nvPicPr>
                  <pic:blipFill>
                    <a:blip r:embed="rId55">
                      <a:extLst>
                        <a:ext uri="{28A0092B-C50C-407E-A947-70E740481C1C}">
                          <a14:useLocalDpi xmlns:a14="http://schemas.microsoft.com/office/drawing/2010/main" val="0"/>
                        </a:ext>
                      </a:extLst>
                    </a:blip>
                    <a:stretch>
                      <a:fillRect/>
                    </a:stretch>
                  </pic:blipFill>
                  <pic:spPr>
                    <a:xfrm>
                      <a:off x="0" y="0"/>
                      <a:ext cx="7035165" cy="1803400"/>
                    </a:xfrm>
                    <a:prstGeom prst="rect">
                      <a:avLst/>
                    </a:prstGeom>
                  </pic:spPr>
                </pic:pic>
              </a:graphicData>
            </a:graphic>
            <wp14:sizeRelH relativeFrom="page">
              <wp14:pctWidth>0</wp14:pctWidth>
            </wp14:sizeRelH>
            <wp14:sizeRelV relativeFrom="page">
              <wp14:pctHeight>0</wp14:pctHeight>
            </wp14:sizeRelV>
          </wp:anchor>
        </w:drawing>
      </w:r>
    </w:p>
    <w:p w14:paraId="129E4AB3" w14:textId="199ED735" w:rsidR="005366C4" w:rsidRDefault="005366C4" w:rsidP="005366C4"/>
    <w:p w14:paraId="08D69CB1" w14:textId="24FA3335" w:rsidR="005366C4" w:rsidRDefault="005366C4" w:rsidP="005366C4"/>
    <w:p w14:paraId="117E4A1B" w14:textId="2D5982EB" w:rsidR="005366C4" w:rsidRDefault="005366C4" w:rsidP="005366C4"/>
    <w:p w14:paraId="1B1D8186" w14:textId="4BA99484" w:rsidR="005366C4" w:rsidRDefault="005366C4" w:rsidP="005366C4"/>
    <w:p w14:paraId="249FC661" w14:textId="1D9BE7CA" w:rsidR="005366C4" w:rsidRDefault="005366C4" w:rsidP="005366C4"/>
    <w:p w14:paraId="71392D45" w14:textId="1FAF4142" w:rsidR="005366C4" w:rsidRDefault="005366C4" w:rsidP="005366C4"/>
    <w:p w14:paraId="1499C6DB" w14:textId="380C21BC" w:rsidR="005366C4" w:rsidRDefault="005366C4" w:rsidP="005366C4"/>
    <w:p w14:paraId="1474AA52" w14:textId="63D9DF38" w:rsidR="005366C4" w:rsidRDefault="005366C4" w:rsidP="005366C4"/>
    <w:p w14:paraId="304D1FF2" w14:textId="0D4AD4CD" w:rsidR="005366C4" w:rsidRDefault="005366C4" w:rsidP="005366C4"/>
    <w:p w14:paraId="40BD4072" w14:textId="076299B6" w:rsidR="005366C4" w:rsidRDefault="005366C4" w:rsidP="005366C4"/>
    <w:p w14:paraId="3256AF0C" w14:textId="251A86E6" w:rsidR="005366C4" w:rsidRDefault="005366C4" w:rsidP="005366C4">
      <w:pPr>
        <w:rPr>
          <w:sz w:val="28"/>
          <w:szCs w:val="28"/>
        </w:rPr>
      </w:pPr>
    </w:p>
    <w:p w14:paraId="2EF491BD" w14:textId="195FE136" w:rsidR="005366C4" w:rsidRDefault="005366C4" w:rsidP="005366C4">
      <w:pPr>
        <w:rPr>
          <w:sz w:val="28"/>
          <w:szCs w:val="28"/>
        </w:rPr>
      </w:pPr>
    </w:p>
    <w:p w14:paraId="31AFD52C" w14:textId="40C0538C" w:rsidR="005366C4" w:rsidRDefault="005366C4" w:rsidP="005366C4">
      <w:pPr>
        <w:rPr>
          <w:sz w:val="28"/>
          <w:szCs w:val="28"/>
        </w:rPr>
      </w:pPr>
    </w:p>
    <w:p w14:paraId="12463AD8" w14:textId="4D38C802" w:rsidR="005366C4" w:rsidRDefault="005366C4" w:rsidP="005366C4">
      <w:pPr>
        <w:rPr>
          <w:sz w:val="28"/>
          <w:szCs w:val="28"/>
        </w:rPr>
      </w:pPr>
    </w:p>
    <w:p w14:paraId="2572F0EA" w14:textId="26DFB345" w:rsidR="005366C4" w:rsidRDefault="005366C4" w:rsidP="005366C4">
      <w:pPr>
        <w:rPr>
          <w:sz w:val="28"/>
          <w:szCs w:val="28"/>
        </w:rPr>
      </w:pPr>
    </w:p>
    <w:p w14:paraId="002B7B6A" w14:textId="125BD781" w:rsidR="005366C4" w:rsidRDefault="005366C4" w:rsidP="005366C4">
      <w:pPr>
        <w:rPr>
          <w:sz w:val="28"/>
          <w:szCs w:val="28"/>
        </w:rPr>
      </w:pPr>
    </w:p>
    <w:p w14:paraId="4C7AF39F" w14:textId="6E0962E4" w:rsidR="005366C4" w:rsidRDefault="005366C4" w:rsidP="005366C4">
      <w:pPr>
        <w:rPr>
          <w:sz w:val="28"/>
          <w:szCs w:val="28"/>
        </w:rPr>
      </w:pPr>
    </w:p>
    <w:p w14:paraId="426C47D4" w14:textId="108A1FC6" w:rsidR="005366C4" w:rsidRPr="005366C4" w:rsidRDefault="005366C4" w:rsidP="005366C4">
      <w:pPr>
        <w:rPr>
          <w:sz w:val="28"/>
          <w:szCs w:val="28"/>
        </w:rPr>
      </w:pPr>
    </w:p>
    <w:p w14:paraId="37391952" w14:textId="74CD8F55" w:rsidR="005366C4" w:rsidRDefault="005366C4" w:rsidP="005366C4"/>
    <w:p w14:paraId="11EFE6D4" w14:textId="619DF69A" w:rsidR="005366C4" w:rsidRDefault="005366C4" w:rsidP="005366C4"/>
    <w:p w14:paraId="2BE5A4D9" w14:textId="2B2BA9DF" w:rsidR="005366C4" w:rsidRDefault="005366C4" w:rsidP="005366C4"/>
    <w:p w14:paraId="11C41B82" w14:textId="5789E27C" w:rsidR="005366C4" w:rsidRDefault="005366C4" w:rsidP="005366C4"/>
    <w:p w14:paraId="1CD3F138" w14:textId="442219F1" w:rsidR="005366C4" w:rsidRDefault="005366C4" w:rsidP="005366C4"/>
    <w:p w14:paraId="012CB495" w14:textId="315B6564" w:rsidR="005366C4" w:rsidRDefault="005366C4" w:rsidP="005366C4"/>
    <w:p w14:paraId="60ABC496" w14:textId="2F020D81" w:rsidR="005366C4" w:rsidRDefault="005366C4" w:rsidP="005366C4">
      <w:r>
        <w:rPr>
          <w:noProof/>
        </w:rPr>
        <w:lastRenderedPageBreak/>
        <w:drawing>
          <wp:anchor distT="0" distB="0" distL="114300" distR="114300" simplePos="0" relativeHeight="251705344" behindDoc="0" locked="0" layoutInCell="1" allowOverlap="1" wp14:anchorId="7376DCB2" wp14:editId="767768C5">
            <wp:simplePos x="0" y="0"/>
            <wp:positionH relativeFrom="column">
              <wp:posOffset>-317500</wp:posOffset>
            </wp:positionH>
            <wp:positionV relativeFrom="paragraph">
              <wp:posOffset>-577850</wp:posOffset>
            </wp:positionV>
            <wp:extent cx="6502400" cy="11176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8-07-26 at 10.18.05.png"/>
                    <pic:cNvPicPr/>
                  </pic:nvPicPr>
                  <pic:blipFill>
                    <a:blip r:embed="rId56">
                      <a:extLst>
                        <a:ext uri="{28A0092B-C50C-407E-A947-70E740481C1C}">
                          <a14:useLocalDpi xmlns:a14="http://schemas.microsoft.com/office/drawing/2010/main" val="0"/>
                        </a:ext>
                      </a:extLst>
                    </a:blip>
                    <a:stretch>
                      <a:fillRect/>
                    </a:stretch>
                  </pic:blipFill>
                  <pic:spPr>
                    <a:xfrm>
                      <a:off x="0" y="0"/>
                      <a:ext cx="6502400" cy="1117600"/>
                    </a:xfrm>
                    <a:prstGeom prst="rect">
                      <a:avLst/>
                    </a:prstGeom>
                  </pic:spPr>
                </pic:pic>
              </a:graphicData>
            </a:graphic>
            <wp14:sizeRelH relativeFrom="page">
              <wp14:pctWidth>0</wp14:pctWidth>
            </wp14:sizeRelH>
            <wp14:sizeRelV relativeFrom="page">
              <wp14:pctHeight>0</wp14:pctHeight>
            </wp14:sizeRelV>
          </wp:anchor>
        </w:drawing>
      </w:r>
    </w:p>
    <w:p w14:paraId="2B2CA1AB" w14:textId="6CACCC89" w:rsidR="005366C4" w:rsidRDefault="005366C4" w:rsidP="005366C4"/>
    <w:p w14:paraId="22A4F419" w14:textId="7233243C" w:rsidR="005366C4" w:rsidRDefault="005366C4" w:rsidP="005366C4"/>
    <w:p w14:paraId="6B27A12B" w14:textId="6D9DBD9B" w:rsidR="005366C4" w:rsidRDefault="005366C4" w:rsidP="005366C4"/>
    <w:p w14:paraId="53485113" w14:textId="33CD98F4" w:rsidR="005366C4" w:rsidRDefault="005366C4" w:rsidP="005366C4">
      <w:r>
        <w:rPr>
          <w:rFonts w:ascii="Arial" w:hAnsi="Arial" w:cs="Arial"/>
          <w:noProof/>
          <w:color w:val="000000"/>
          <w:sz w:val="32"/>
          <w:szCs w:val="32"/>
        </w:rPr>
        <w:drawing>
          <wp:anchor distT="0" distB="0" distL="114300" distR="114300" simplePos="0" relativeHeight="251706368" behindDoc="0" locked="0" layoutInCell="1" allowOverlap="1" wp14:anchorId="5BC20CA2" wp14:editId="39707686">
            <wp:simplePos x="0" y="0"/>
            <wp:positionH relativeFrom="column">
              <wp:posOffset>-424815</wp:posOffset>
            </wp:positionH>
            <wp:positionV relativeFrom="paragraph">
              <wp:posOffset>163830</wp:posOffset>
            </wp:positionV>
            <wp:extent cx="6727190" cy="5498465"/>
            <wp:effectExtent l="0" t="0" r="3810"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8-07-26 at 10.20.07.png"/>
                    <pic:cNvPicPr/>
                  </pic:nvPicPr>
                  <pic:blipFill>
                    <a:blip r:embed="rId57">
                      <a:extLst>
                        <a:ext uri="{28A0092B-C50C-407E-A947-70E740481C1C}">
                          <a14:useLocalDpi xmlns:a14="http://schemas.microsoft.com/office/drawing/2010/main" val="0"/>
                        </a:ext>
                      </a:extLst>
                    </a:blip>
                    <a:stretch>
                      <a:fillRect/>
                    </a:stretch>
                  </pic:blipFill>
                  <pic:spPr>
                    <a:xfrm>
                      <a:off x="0" y="0"/>
                      <a:ext cx="6727190" cy="5498465"/>
                    </a:xfrm>
                    <a:prstGeom prst="rect">
                      <a:avLst/>
                    </a:prstGeom>
                  </pic:spPr>
                </pic:pic>
              </a:graphicData>
            </a:graphic>
            <wp14:sizeRelH relativeFrom="page">
              <wp14:pctWidth>0</wp14:pctWidth>
            </wp14:sizeRelH>
            <wp14:sizeRelV relativeFrom="page">
              <wp14:pctHeight>0</wp14:pctHeight>
            </wp14:sizeRelV>
          </wp:anchor>
        </w:drawing>
      </w:r>
    </w:p>
    <w:p w14:paraId="7E6CC4B2" w14:textId="6D52002E" w:rsidR="005366C4" w:rsidRDefault="005366C4" w:rsidP="005366C4"/>
    <w:p w14:paraId="27DA9ABD" w14:textId="49BD597D" w:rsidR="005366C4" w:rsidRDefault="005366C4" w:rsidP="005366C4"/>
    <w:p w14:paraId="29598D07" w14:textId="77D7C37D" w:rsidR="005366C4" w:rsidRDefault="005366C4" w:rsidP="005366C4"/>
    <w:p w14:paraId="44E0395B" w14:textId="5441F165" w:rsidR="005366C4" w:rsidRDefault="005366C4" w:rsidP="005366C4"/>
    <w:p w14:paraId="04783757" w14:textId="44AAC1BA" w:rsidR="005366C4" w:rsidRDefault="005366C4" w:rsidP="005366C4"/>
    <w:p w14:paraId="0E84B130" w14:textId="3F0A51F6" w:rsidR="005366C4" w:rsidRDefault="005366C4" w:rsidP="005366C4"/>
    <w:p w14:paraId="51E126E2" w14:textId="4123966B" w:rsidR="005366C4" w:rsidRDefault="005366C4" w:rsidP="005366C4"/>
    <w:p w14:paraId="4B1652F5" w14:textId="1819E0B1" w:rsidR="005366C4" w:rsidRDefault="005366C4" w:rsidP="005366C4"/>
    <w:p w14:paraId="76DDC846" w14:textId="058385B6" w:rsidR="005366C4" w:rsidRDefault="005366C4" w:rsidP="005366C4"/>
    <w:p w14:paraId="352B6A73" w14:textId="71F1ED4F" w:rsidR="005366C4" w:rsidRDefault="005366C4" w:rsidP="005366C4"/>
    <w:p w14:paraId="4B665E27" w14:textId="6708F0B6" w:rsidR="005366C4" w:rsidRDefault="005366C4" w:rsidP="005366C4"/>
    <w:p w14:paraId="1FCD391E" w14:textId="6619292B" w:rsidR="005366C4" w:rsidRDefault="005366C4" w:rsidP="005366C4"/>
    <w:p w14:paraId="01646F63" w14:textId="51F979C8" w:rsidR="005366C4" w:rsidRDefault="005366C4" w:rsidP="005366C4"/>
    <w:p w14:paraId="16BBE9D3" w14:textId="3AF03267" w:rsidR="005366C4" w:rsidRDefault="005366C4" w:rsidP="005366C4"/>
    <w:p w14:paraId="7C886258" w14:textId="166ECA8A" w:rsidR="005366C4" w:rsidRDefault="005366C4" w:rsidP="005366C4"/>
    <w:p w14:paraId="69A7A870" w14:textId="5CDC7C01" w:rsidR="005366C4" w:rsidRDefault="005366C4" w:rsidP="005366C4"/>
    <w:p w14:paraId="74756B55" w14:textId="29E98F0C" w:rsidR="005366C4" w:rsidRDefault="005366C4" w:rsidP="005366C4"/>
    <w:p w14:paraId="3AC74207" w14:textId="6A8B049B" w:rsidR="005366C4" w:rsidRDefault="005366C4" w:rsidP="005366C4"/>
    <w:p w14:paraId="0072F607" w14:textId="6D95330E" w:rsidR="005366C4" w:rsidRDefault="005366C4" w:rsidP="005366C4"/>
    <w:p w14:paraId="3B5F6F28" w14:textId="7DC82167" w:rsidR="005366C4" w:rsidRDefault="005366C4" w:rsidP="005366C4"/>
    <w:p w14:paraId="2C9E76A8" w14:textId="323EF501" w:rsidR="005366C4" w:rsidRDefault="005366C4" w:rsidP="005366C4"/>
    <w:p w14:paraId="28859D90" w14:textId="493C9721" w:rsidR="005366C4" w:rsidRDefault="005366C4" w:rsidP="005366C4"/>
    <w:p w14:paraId="277E3599" w14:textId="09B9EC9E" w:rsidR="005366C4" w:rsidRDefault="005366C4" w:rsidP="005366C4"/>
    <w:p w14:paraId="7DEAEAEA" w14:textId="7B149C00" w:rsidR="005366C4" w:rsidRDefault="005366C4" w:rsidP="005366C4"/>
    <w:p w14:paraId="01A66089" w14:textId="41B5B1C4" w:rsidR="005366C4" w:rsidRDefault="005366C4" w:rsidP="005366C4"/>
    <w:p w14:paraId="26382861" w14:textId="6ACCF5BE" w:rsidR="005366C4" w:rsidRDefault="005366C4" w:rsidP="005366C4"/>
    <w:p w14:paraId="52600670" w14:textId="1D813593" w:rsidR="005366C4" w:rsidRDefault="005366C4" w:rsidP="005366C4"/>
    <w:p w14:paraId="6AABEFB5" w14:textId="748D91DB" w:rsidR="005366C4" w:rsidRDefault="005366C4" w:rsidP="005366C4"/>
    <w:p w14:paraId="6C8BCCCC" w14:textId="69AADDFE" w:rsidR="005366C4" w:rsidRDefault="005366C4" w:rsidP="005366C4"/>
    <w:p w14:paraId="132C1981" w14:textId="0EAAB81D" w:rsidR="005366C4" w:rsidRDefault="005366C4" w:rsidP="005366C4"/>
    <w:p w14:paraId="7C0F6C9B" w14:textId="6D79343F" w:rsidR="005366C4" w:rsidRDefault="005366C4" w:rsidP="005366C4"/>
    <w:p w14:paraId="38A31B68" w14:textId="77B1F46F" w:rsidR="005366C4" w:rsidRDefault="005366C4" w:rsidP="005366C4">
      <w:r>
        <w:rPr>
          <w:noProof/>
        </w:rPr>
        <w:drawing>
          <wp:anchor distT="0" distB="0" distL="114300" distR="114300" simplePos="0" relativeHeight="251707392" behindDoc="0" locked="0" layoutInCell="1" allowOverlap="1" wp14:anchorId="70212886" wp14:editId="421E22C1">
            <wp:simplePos x="0" y="0"/>
            <wp:positionH relativeFrom="column">
              <wp:posOffset>-254000</wp:posOffset>
            </wp:positionH>
            <wp:positionV relativeFrom="paragraph">
              <wp:posOffset>113030</wp:posOffset>
            </wp:positionV>
            <wp:extent cx="2311400" cy="5588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18-07-26 at 10.21.12.png"/>
                    <pic:cNvPicPr/>
                  </pic:nvPicPr>
                  <pic:blipFill>
                    <a:blip r:embed="rId58">
                      <a:extLst>
                        <a:ext uri="{28A0092B-C50C-407E-A947-70E740481C1C}">
                          <a14:useLocalDpi xmlns:a14="http://schemas.microsoft.com/office/drawing/2010/main" val="0"/>
                        </a:ext>
                      </a:extLst>
                    </a:blip>
                    <a:stretch>
                      <a:fillRect/>
                    </a:stretch>
                  </pic:blipFill>
                  <pic:spPr>
                    <a:xfrm>
                      <a:off x="0" y="0"/>
                      <a:ext cx="2311400" cy="558800"/>
                    </a:xfrm>
                    <a:prstGeom prst="rect">
                      <a:avLst/>
                    </a:prstGeom>
                  </pic:spPr>
                </pic:pic>
              </a:graphicData>
            </a:graphic>
            <wp14:sizeRelH relativeFrom="page">
              <wp14:pctWidth>0</wp14:pctWidth>
            </wp14:sizeRelH>
            <wp14:sizeRelV relativeFrom="page">
              <wp14:pctHeight>0</wp14:pctHeight>
            </wp14:sizeRelV>
          </wp:anchor>
        </w:drawing>
      </w:r>
    </w:p>
    <w:p w14:paraId="3400B64C" w14:textId="0B7DD6D3" w:rsidR="005366C4" w:rsidRDefault="005366C4" w:rsidP="005366C4"/>
    <w:p w14:paraId="30F85BAD" w14:textId="0240BECE" w:rsidR="005366C4" w:rsidRDefault="005366C4" w:rsidP="005366C4"/>
    <w:p w14:paraId="6909BE10" w14:textId="72717C39" w:rsidR="005366C4" w:rsidRDefault="005366C4" w:rsidP="005366C4">
      <w:r>
        <w:rPr>
          <w:noProof/>
        </w:rPr>
        <w:drawing>
          <wp:anchor distT="0" distB="0" distL="114300" distR="114300" simplePos="0" relativeHeight="251708416" behindDoc="0" locked="0" layoutInCell="1" allowOverlap="1" wp14:anchorId="538ED020" wp14:editId="3291C8E1">
            <wp:simplePos x="0" y="0"/>
            <wp:positionH relativeFrom="column">
              <wp:posOffset>-317500</wp:posOffset>
            </wp:positionH>
            <wp:positionV relativeFrom="paragraph">
              <wp:posOffset>151130</wp:posOffset>
            </wp:positionV>
            <wp:extent cx="6324600" cy="36068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8-07-26 at 10.22.28.png"/>
                    <pic:cNvPicPr/>
                  </pic:nvPicPr>
                  <pic:blipFill>
                    <a:blip r:embed="rId59">
                      <a:extLst>
                        <a:ext uri="{28A0092B-C50C-407E-A947-70E740481C1C}">
                          <a14:useLocalDpi xmlns:a14="http://schemas.microsoft.com/office/drawing/2010/main" val="0"/>
                        </a:ext>
                      </a:extLst>
                    </a:blip>
                    <a:stretch>
                      <a:fillRect/>
                    </a:stretch>
                  </pic:blipFill>
                  <pic:spPr>
                    <a:xfrm>
                      <a:off x="0" y="0"/>
                      <a:ext cx="6324600" cy="360680"/>
                    </a:xfrm>
                    <a:prstGeom prst="rect">
                      <a:avLst/>
                    </a:prstGeom>
                  </pic:spPr>
                </pic:pic>
              </a:graphicData>
            </a:graphic>
            <wp14:sizeRelH relativeFrom="page">
              <wp14:pctWidth>0</wp14:pctWidth>
            </wp14:sizeRelH>
            <wp14:sizeRelV relativeFrom="page">
              <wp14:pctHeight>0</wp14:pctHeight>
            </wp14:sizeRelV>
          </wp:anchor>
        </w:drawing>
      </w:r>
    </w:p>
    <w:p w14:paraId="1F6EA3E9" w14:textId="5824EF7F" w:rsidR="005366C4" w:rsidRDefault="005366C4" w:rsidP="005366C4"/>
    <w:p w14:paraId="08C43862" w14:textId="41C42459" w:rsidR="005366C4" w:rsidRDefault="005366C4" w:rsidP="005366C4"/>
    <w:p w14:paraId="0ADACE6D" w14:textId="5B01AE33" w:rsidR="005366C4" w:rsidRDefault="005366C4" w:rsidP="005366C4"/>
    <w:p w14:paraId="06B7969D" w14:textId="77777777" w:rsidR="005366C4" w:rsidRDefault="005366C4" w:rsidP="005366C4">
      <w:r w:rsidRPr="005366C4">
        <w:rPr>
          <w:sz w:val="28"/>
          <w:szCs w:val="28"/>
        </w:rPr>
        <w:t>Do not attempt to disassemble the BIBO by yourself, doing so will invalidate the product warranty and BIBO takes no responsibility for any resulting issues. Appropriate maintenance costs will be charged for any damage that is caused by the misuse of the machine or that is incurred once the warranty period has ended. Faults caused by the build-up of mineral deposits in the BIBO hot tank are not covered by the product warranty.</w:t>
      </w:r>
    </w:p>
    <w:p w14:paraId="0AF4493B" w14:textId="34F83775" w:rsidR="005366C4" w:rsidRDefault="005366C4" w:rsidP="005366C4">
      <w:r>
        <w:rPr>
          <w:noProof/>
        </w:rPr>
        <w:lastRenderedPageBreak/>
        <w:drawing>
          <wp:anchor distT="0" distB="0" distL="114300" distR="114300" simplePos="0" relativeHeight="251710464" behindDoc="0" locked="0" layoutInCell="1" allowOverlap="1" wp14:anchorId="647B90A9" wp14:editId="162CBCC8">
            <wp:simplePos x="0" y="0"/>
            <wp:positionH relativeFrom="column">
              <wp:posOffset>-342900</wp:posOffset>
            </wp:positionH>
            <wp:positionV relativeFrom="paragraph">
              <wp:posOffset>242570</wp:posOffset>
            </wp:positionV>
            <wp:extent cx="6985000" cy="17399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18-07-26 at 10.30.40.png"/>
                    <pic:cNvPicPr/>
                  </pic:nvPicPr>
                  <pic:blipFill>
                    <a:blip r:embed="rId60">
                      <a:extLst>
                        <a:ext uri="{28A0092B-C50C-407E-A947-70E740481C1C}">
                          <a14:useLocalDpi xmlns:a14="http://schemas.microsoft.com/office/drawing/2010/main" val="0"/>
                        </a:ext>
                      </a:extLst>
                    </a:blip>
                    <a:stretch>
                      <a:fillRect/>
                    </a:stretch>
                  </pic:blipFill>
                  <pic:spPr>
                    <a:xfrm>
                      <a:off x="0" y="0"/>
                      <a:ext cx="6985000" cy="17399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9440" behindDoc="0" locked="0" layoutInCell="1" allowOverlap="1" wp14:anchorId="4E7E220B" wp14:editId="4FCEB198">
            <wp:simplePos x="0" y="0"/>
            <wp:positionH relativeFrom="column">
              <wp:posOffset>-388620</wp:posOffset>
            </wp:positionH>
            <wp:positionV relativeFrom="paragraph">
              <wp:posOffset>-633095</wp:posOffset>
            </wp:positionV>
            <wp:extent cx="2382520" cy="723900"/>
            <wp:effectExtent l="0" t="0" r="508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 Shot 2018-07-26 at 10.29.57.png"/>
                    <pic:cNvPicPr/>
                  </pic:nvPicPr>
                  <pic:blipFill>
                    <a:blip r:embed="rId61">
                      <a:extLst>
                        <a:ext uri="{28A0092B-C50C-407E-A947-70E740481C1C}">
                          <a14:useLocalDpi xmlns:a14="http://schemas.microsoft.com/office/drawing/2010/main" val="0"/>
                        </a:ext>
                      </a:extLst>
                    </a:blip>
                    <a:stretch>
                      <a:fillRect/>
                    </a:stretch>
                  </pic:blipFill>
                  <pic:spPr>
                    <a:xfrm>
                      <a:off x="0" y="0"/>
                      <a:ext cx="2382520" cy="723900"/>
                    </a:xfrm>
                    <a:prstGeom prst="rect">
                      <a:avLst/>
                    </a:prstGeom>
                  </pic:spPr>
                </pic:pic>
              </a:graphicData>
            </a:graphic>
            <wp14:sizeRelH relativeFrom="page">
              <wp14:pctWidth>0</wp14:pctWidth>
            </wp14:sizeRelH>
            <wp14:sizeRelV relativeFrom="page">
              <wp14:pctHeight>0</wp14:pctHeight>
            </wp14:sizeRelV>
          </wp:anchor>
        </w:drawing>
      </w:r>
    </w:p>
    <w:p w14:paraId="050CE6C7" w14:textId="36104B56" w:rsidR="005366C4" w:rsidRDefault="005366C4" w:rsidP="005366C4"/>
    <w:p w14:paraId="5E29F6AE" w14:textId="0D27B5C1" w:rsidR="005366C4" w:rsidRDefault="005366C4" w:rsidP="005366C4"/>
    <w:p w14:paraId="349D5020" w14:textId="47267A0F" w:rsidR="005366C4" w:rsidRDefault="005366C4" w:rsidP="005366C4"/>
    <w:p w14:paraId="327F8911" w14:textId="7554CEB1" w:rsidR="005366C4" w:rsidRDefault="005366C4" w:rsidP="005366C4"/>
    <w:p w14:paraId="3DCEED1A" w14:textId="129AF0FB" w:rsidR="005366C4" w:rsidRDefault="005366C4" w:rsidP="005366C4"/>
    <w:p w14:paraId="08DBFE05" w14:textId="791C5AB3" w:rsidR="005366C4" w:rsidRDefault="005366C4" w:rsidP="005366C4"/>
    <w:p w14:paraId="4DD4B4DC" w14:textId="678B7627" w:rsidR="005366C4" w:rsidRDefault="005366C4" w:rsidP="005366C4"/>
    <w:p w14:paraId="39164760" w14:textId="23214971" w:rsidR="005366C4" w:rsidRDefault="005366C4" w:rsidP="005366C4"/>
    <w:p w14:paraId="3A4E66A4" w14:textId="71800124" w:rsidR="005366C4" w:rsidRDefault="005366C4" w:rsidP="005366C4"/>
    <w:p w14:paraId="45C2EBF2" w14:textId="7FFAF2FA" w:rsidR="005366C4" w:rsidRDefault="005366C4" w:rsidP="005366C4"/>
    <w:p w14:paraId="4654E6C1" w14:textId="31D369BD" w:rsidR="005366C4" w:rsidRDefault="005366C4" w:rsidP="005366C4">
      <w:r>
        <w:rPr>
          <w:noProof/>
        </w:rPr>
        <w:drawing>
          <wp:anchor distT="0" distB="0" distL="114300" distR="114300" simplePos="0" relativeHeight="251711488" behindDoc="0" locked="0" layoutInCell="1" allowOverlap="1" wp14:anchorId="0AFC84C5" wp14:editId="5255F880">
            <wp:simplePos x="0" y="0"/>
            <wp:positionH relativeFrom="column">
              <wp:posOffset>-318135</wp:posOffset>
            </wp:positionH>
            <wp:positionV relativeFrom="paragraph">
              <wp:posOffset>131445</wp:posOffset>
            </wp:positionV>
            <wp:extent cx="6964680" cy="17018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8-07-26 at 10.31.33.png"/>
                    <pic:cNvPicPr/>
                  </pic:nvPicPr>
                  <pic:blipFill>
                    <a:blip r:embed="rId62">
                      <a:extLst>
                        <a:ext uri="{28A0092B-C50C-407E-A947-70E740481C1C}">
                          <a14:useLocalDpi xmlns:a14="http://schemas.microsoft.com/office/drawing/2010/main" val="0"/>
                        </a:ext>
                      </a:extLst>
                    </a:blip>
                    <a:stretch>
                      <a:fillRect/>
                    </a:stretch>
                  </pic:blipFill>
                  <pic:spPr>
                    <a:xfrm>
                      <a:off x="0" y="0"/>
                      <a:ext cx="6964680" cy="1701800"/>
                    </a:xfrm>
                    <a:prstGeom prst="rect">
                      <a:avLst/>
                    </a:prstGeom>
                  </pic:spPr>
                </pic:pic>
              </a:graphicData>
            </a:graphic>
            <wp14:sizeRelH relativeFrom="page">
              <wp14:pctWidth>0</wp14:pctWidth>
            </wp14:sizeRelH>
            <wp14:sizeRelV relativeFrom="page">
              <wp14:pctHeight>0</wp14:pctHeight>
            </wp14:sizeRelV>
          </wp:anchor>
        </w:drawing>
      </w:r>
    </w:p>
    <w:p w14:paraId="2D5D45F4" w14:textId="6EFC29FC" w:rsidR="005366C4" w:rsidRDefault="005366C4" w:rsidP="005366C4"/>
    <w:p w14:paraId="425AA4A3" w14:textId="584B5EBA" w:rsidR="005366C4" w:rsidRDefault="005366C4" w:rsidP="005366C4"/>
    <w:p w14:paraId="61D26934" w14:textId="1462EAB9" w:rsidR="005366C4" w:rsidRDefault="005366C4" w:rsidP="005366C4"/>
    <w:p w14:paraId="00188CD5" w14:textId="187471A2" w:rsidR="005366C4" w:rsidRDefault="005366C4" w:rsidP="005366C4"/>
    <w:p w14:paraId="3FCC7CFE" w14:textId="1791237F" w:rsidR="005366C4" w:rsidRDefault="005366C4" w:rsidP="005366C4"/>
    <w:p w14:paraId="1D2F162D" w14:textId="046D0966" w:rsidR="005366C4" w:rsidRDefault="005366C4" w:rsidP="005366C4"/>
    <w:p w14:paraId="6E9CDC44" w14:textId="0D33FD6A" w:rsidR="005366C4" w:rsidRDefault="005366C4" w:rsidP="005366C4"/>
    <w:p w14:paraId="2CB5E008" w14:textId="5C9DCA2D" w:rsidR="005366C4" w:rsidRDefault="005366C4" w:rsidP="005366C4"/>
    <w:p w14:paraId="06BFC6FC" w14:textId="55D5FB62" w:rsidR="005366C4" w:rsidRDefault="005366C4" w:rsidP="005366C4">
      <w:r>
        <w:rPr>
          <w:noProof/>
        </w:rPr>
        <w:drawing>
          <wp:anchor distT="0" distB="0" distL="114300" distR="114300" simplePos="0" relativeHeight="251712512" behindDoc="0" locked="0" layoutInCell="1" allowOverlap="1" wp14:anchorId="3FD6A2FB" wp14:editId="4DFA4C88">
            <wp:simplePos x="0" y="0"/>
            <wp:positionH relativeFrom="column">
              <wp:posOffset>-316230</wp:posOffset>
            </wp:positionH>
            <wp:positionV relativeFrom="paragraph">
              <wp:posOffset>136525</wp:posOffset>
            </wp:positionV>
            <wp:extent cx="6819900" cy="4825653"/>
            <wp:effectExtent l="0" t="0" r="0" b="6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 Shot 2018-07-26 at 10.32.25.png"/>
                    <pic:cNvPicPr/>
                  </pic:nvPicPr>
                  <pic:blipFill>
                    <a:blip r:embed="rId63">
                      <a:extLst>
                        <a:ext uri="{28A0092B-C50C-407E-A947-70E740481C1C}">
                          <a14:useLocalDpi xmlns:a14="http://schemas.microsoft.com/office/drawing/2010/main" val="0"/>
                        </a:ext>
                      </a:extLst>
                    </a:blip>
                    <a:stretch>
                      <a:fillRect/>
                    </a:stretch>
                  </pic:blipFill>
                  <pic:spPr>
                    <a:xfrm>
                      <a:off x="0" y="0"/>
                      <a:ext cx="6819900" cy="4825653"/>
                    </a:xfrm>
                    <a:prstGeom prst="rect">
                      <a:avLst/>
                    </a:prstGeom>
                  </pic:spPr>
                </pic:pic>
              </a:graphicData>
            </a:graphic>
            <wp14:sizeRelH relativeFrom="page">
              <wp14:pctWidth>0</wp14:pctWidth>
            </wp14:sizeRelH>
            <wp14:sizeRelV relativeFrom="page">
              <wp14:pctHeight>0</wp14:pctHeight>
            </wp14:sizeRelV>
          </wp:anchor>
        </w:drawing>
      </w:r>
    </w:p>
    <w:p w14:paraId="15744CDD" w14:textId="1BDE948D" w:rsidR="005366C4" w:rsidRDefault="005366C4" w:rsidP="005366C4"/>
    <w:p w14:paraId="32152E6F" w14:textId="506D7A2D" w:rsidR="005366C4" w:rsidRDefault="005366C4" w:rsidP="005366C4"/>
    <w:p w14:paraId="19C8C976" w14:textId="4919DF57" w:rsidR="005366C4" w:rsidRDefault="005366C4" w:rsidP="005366C4"/>
    <w:p w14:paraId="6D974026" w14:textId="07354603" w:rsidR="005366C4" w:rsidRDefault="005366C4" w:rsidP="005366C4"/>
    <w:p w14:paraId="2D78C626" w14:textId="3C555C34" w:rsidR="005366C4" w:rsidRDefault="005366C4" w:rsidP="005366C4"/>
    <w:p w14:paraId="4521932E" w14:textId="0C3D8821" w:rsidR="005366C4" w:rsidRDefault="005366C4" w:rsidP="005366C4"/>
    <w:p w14:paraId="1D57048B" w14:textId="21AE30AF" w:rsidR="005366C4" w:rsidRDefault="005366C4" w:rsidP="005366C4"/>
    <w:p w14:paraId="36B58E57" w14:textId="518426EC" w:rsidR="005366C4" w:rsidRDefault="005366C4" w:rsidP="005366C4"/>
    <w:p w14:paraId="3C20F602" w14:textId="0FA24AA5" w:rsidR="005366C4" w:rsidRDefault="005366C4" w:rsidP="005366C4"/>
    <w:p w14:paraId="77B64439" w14:textId="4EBF773A" w:rsidR="005366C4" w:rsidRDefault="005366C4" w:rsidP="005366C4"/>
    <w:p w14:paraId="7004B46C" w14:textId="678AA5D1" w:rsidR="005366C4" w:rsidRDefault="005366C4" w:rsidP="005366C4"/>
    <w:p w14:paraId="7FCBBE16" w14:textId="4B510BCE" w:rsidR="005366C4" w:rsidRDefault="005366C4" w:rsidP="005366C4"/>
    <w:p w14:paraId="601013B4" w14:textId="1E6E654E" w:rsidR="005366C4" w:rsidRDefault="005366C4" w:rsidP="005366C4"/>
    <w:p w14:paraId="59995A33" w14:textId="0C5E29E6" w:rsidR="005366C4" w:rsidRDefault="005366C4" w:rsidP="005366C4"/>
    <w:p w14:paraId="3476282C" w14:textId="42920672" w:rsidR="005366C4" w:rsidRDefault="005366C4" w:rsidP="005366C4"/>
    <w:p w14:paraId="184465D8" w14:textId="370B4D3E" w:rsidR="005366C4" w:rsidRDefault="005366C4" w:rsidP="005366C4"/>
    <w:p w14:paraId="14C1B3EA" w14:textId="57BB4BC3" w:rsidR="005366C4" w:rsidRDefault="005366C4" w:rsidP="005366C4"/>
    <w:p w14:paraId="6CCE25B7" w14:textId="5EA6B029" w:rsidR="005366C4" w:rsidRDefault="005366C4" w:rsidP="005366C4"/>
    <w:p w14:paraId="32F91519" w14:textId="76913AC2" w:rsidR="005366C4" w:rsidRDefault="005366C4" w:rsidP="005366C4"/>
    <w:p w14:paraId="7AC8D0B0" w14:textId="08EFB218" w:rsidR="005366C4" w:rsidRDefault="005366C4" w:rsidP="005366C4"/>
    <w:p w14:paraId="2AF7FA19" w14:textId="1462EC2A" w:rsidR="005366C4" w:rsidRDefault="005366C4" w:rsidP="005366C4"/>
    <w:p w14:paraId="3B6BE429" w14:textId="22B815B4" w:rsidR="005366C4" w:rsidRDefault="005366C4" w:rsidP="005366C4"/>
    <w:p w14:paraId="2B4C44CF" w14:textId="1F994773" w:rsidR="005366C4" w:rsidRDefault="005366C4" w:rsidP="005366C4"/>
    <w:p w14:paraId="1A80D4EB" w14:textId="29010ED5" w:rsidR="005366C4" w:rsidRDefault="005366C4" w:rsidP="005366C4"/>
    <w:p w14:paraId="4CBDE50B" w14:textId="34B63817" w:rsidR="005366C4" w:rsidRDefault="005366C4" w:rsidP="005366C4"/>
    <w:p w14:paraId="628669A8" w14:textId="08CED6CB" w:rsidR="005366C4" w:rsidRDefault="005366C4" w:rsidP="005366C4"/>
    <w:p w14:paraId="0D9BFCE8" w14:textId="6E7F5126" w:rsidR="005366C4" w:rsidRDefault="005366C4" w:rsidP="005366C4"/>
    <w:p w14:paraId="6603DF36" w14:textId="3D971294" w:rsidR="005366C4" w:rsidRDefault="005366C4" w:rsidP="005366C4"/>
    <w:p w14:paraId="67B08A2F" w14:textId="1BBD16E0" w:rsidR="005366C4" w:rsidRDefault="005366C4" w:rsidP="005366C4"/>
    <w:p w14:paraId="1F605B66" w14:textId="2B106C61" w:rsidR="005366C4" w:rsidRDefault="005366C4" w:rsidP="005366C4">
      <w:r>
        <w:rPr>
          <w:noProof/>
        </w:rPr>
        <w:lastRenderedPageBreak/>
        <w:drawing>
          <wp:anchor distT="0" distB="0" distL="114300" distR="114300" simplePos="0" relativeHeight="251713536" behindDoc="0" locked="0" layoutInCell="1" allowOverlap="1" wp14:anchorId="2B8A6958" wp14:editId="0CB920A0">
            <wp:simplePos x="0" y="0"/>
            <wp:positionH relativeFrom="column">
              <wp:posOffset>-396875</wp:posOffset>
            </wp:positionH>
            <wp:positionV relativeFrom="paragraph">
              <wp:posOffset>-737235</wp:posOffset>
            </wp:positionV>
            <wp:extent cx="6870700" cy="40132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reen Shot 2018-07-26 at 10.33.53.png"/>
                    <pic:cNvPicPr/>
                  </pic:nvPicPr>
                  <pic:blipFill>
                    <a:blip r:embed="rId64">
                      <a:extLst>
                        <a:ext uri="{28A0092B-C50C-407E-A947-70E740481C1C}">
                          <a14:useLocalDpi xmlns:a14="http://schemas.microsoft.com/office/drawing/2010/main" val="0"/>
                        </a:ext>
                      </a:extLst>
                    </a:blip>
                    <a:stretch>
                      <a:fillRect/>
                    </a:stretch>
                  </pic:blipFill>
                  <pic:spPr>
                    <a:xfrm>
                      <a:off x="0" y="0"/>
                      <a:ext cx="6870700" cy="4013200"/>
                    </a:xfrm>
                    <a:prstGeom prst="rect">
                      <a:avLst/>
                    </a:prstGeom>
                  </pic:spPr>
                </pic:pic>
              </a:graphicData>
            </a:graphic>
            <wp14:sizeRelH relativeFrom="page">
              <wp14:pctWidth>0</wp14:pctWidth>
            </wp14:sizeRelH>
            <wp14:sizeRelV relativeFrom="page">
              <wp14:pctHeight>0</wp14:pctHeight>
            </wp14:sizeRelV>
          </wp:anchor>
        </w:drawing>
      </w:r>
    </w:p>
    <w:p w14:paraId="31ADD8FA" w14:textId="7AE48006" w:rsidR="005366C4" w:rsidRDefault="005366C4" w:rsidP="005366C4"/>
    <w:p w14:paraId="74EDBC74" w14:textId="4DCFB65E" w:rsidR="005366C4" w:rsidRDefault="005366C4" w:rsidP="005366C4"/>
    <w:p w14:paraId="0CD6C6B9" w14:textId="37B8ABCE" w:rsidR="005366C4" w:rsidRDefault="005366C4" w:rsidP="005366C4"/>
    <w:p w14:paraId="558E75B0" w14:textId="2ED68DF8" w:rsidR="005366C4" w:rsidRDefault="005366C4" w:rsidP="005366C4"/>
    <w:p w14:paraId="0B7D7588" w14:textId="233147F5" w:rsidR="005366C4" w:rsidRDefault="005366C4" w:rsidP="005366C4"/>
    <w:p w14:paraId="663A397B" w14:textId="3FBBA6B8" w:rsidR="005366C4" w:rsidRDefault="005366C4" w:rsidP="005366C4"/>
    <w:p w14:paraId="615E6AD3" w14:textId="27C14413" w:rsidR="005366C4" w:rsidRDefault="005366C4" w:rsidP="005366C4"/>
    <w:p w14:paraId="4AC30174" w14:textId="728F4187" w:rsidR="005366C4" w:rsidRDefault="005366C4" w:rsidP="005366C4"/>
    <w:p w14:paraId="5978817F" w14:textId="521295A9" w:rsidR="005366C4" w:rsidRDefault="005366C4" w:rsidP="005366C4"/>
    <w:p w14:paraId="27B3C6BC" w14:textId="2819E259" w:rsidR="005366C4" w:rsidRDefault="005366C4" w:rsidP="005366C4"/>
    <w:p w14:paraId="2C96D264" w14:textId="49EC00D0" w:rsidR="005366C4" w:rsidRDefault="005366C4" w:rsidP="005366C4"/>
    <w:p w14:paraId="1EE4A93F" w14:textId="4C4D2E1D" w:rsidR="005366C4" w:rsidRDefault="005366C4" w:rsidP="005366C4"/>
    <w:p w14:paraId="64640B1C" w14:textId="0FECABA4" w:rsidR="005366C4" w:rsidRDefault="005366C4" w:rsidP="005366C4"/>
    <w:p w14:paraId="609D4B1E" w14:textId="6818C0D5" w:rsidR="005366C4" w:rsidRDefault="005366C4" w:rsidP="005366C4"/>
    <w:p w14:paraId="74090378" w14:textId="7FD46269" w:rsidR="005366C4" w:rsidRDefault="005366C4" w:rsidP="005366C4"/>
    <w:p w14:paraId="0AABD3E2" w14:textId="3EEA6BC4" w:rsidR="005366C4" w:rsidRDefault="005366C4" w:rsidP="005366C4"/>
    <w:p w14:paraId="0BD647DE" w14:textId="626A570D" w:rsidR="005366C4" w:rsidRDefault="005366C4" w:rsidP="005366C4"/>
    <w:p w14:paraId="42210C9C" w14:textId="04D5418F" w:rsidR="005366C4" w:rsidRDefault="005366C4" w:rsidP="005366C4">
      <w:r>
        <w:rPr>
          <w:noProof/>
        </w:rPr>
        <w:drawing>
          <wp:anchor distT="0" distB="0" distL="114300" distR="114300" simplePos="0" relativeHeight="251714560" behindDoc="0" locked="0" layoutInCell="1" allowOverlap="1" wp14:anchorId="7722C833" wp14:editId="101B898C">
            <wp:simplePos x="0" y="0"/>
            <wp:positionH relativeFrom="column">
              <wp:posOffset>-109855</wp:posOffset>
            </wp:positionH>
            <wp:positionV relativeFrom="paragraph">
              <wp:posOffset>121920</wp:posOffset>
            </wp:positionV>
            <wp:extent cx="6426200" cy="13335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 Shot 2018-07-26 at 10.35.01.png"/>
                    <pic:cNvPicPr/>
                  </pic:nvPicPr>
                  <pic:blipFill>
                    <a:blip r:embed="rId65">
                      <a:extLst>
                        <a:ext uri="{28A0092B-C50C-407E-A947-70E740481C1C}">
                          <a14:useLocalDpi xmlns:a14="http://schemas.microsoft.com/office/drawing/2010/main" val="0"/>
                        </a:ext>
                      </a:extLst>
                    </a:blip>
                    <a:stretch>
                      <a:fillRect/>
                    </a:stretch>
                  </pic:blipFill>
                  <pic:spPr>
                    <a:xfrm>
                      <a:off x="0" y="0"/>
                      <a:ext cx="6426200" cy="1333500"/>
                    </a:xfrm>
                    <a:prstGeom prst="rect">
                      <a:avLst/>
                    </a:prstGeom>
                  </pic:spPr>
                </pic:pic>
              </a:graphicData>
            </a:graphic>
            <wp14:sizeRelH relativeFrom="page">
              <wp14:pctWidth>0</wp14:pctWidth>
            </wp14:sizeRelH>
            <wp14:sizeRelV relativeFrom="page">
              <wp14:pctHeight>0</wp14:pctHeight>
            </wp14:sizeRelV>
          </wp:anchor>
        </w:drawing>
      </w:r>
    </w:p>
    <w:p w14:paraId="1EC2251B" w14:textId="1DA3D1E9" w:rsidR="005366C4" w:rsidRDefault="005366C4" w:rsidP="005366C4"/>
    <w:p w14:paraId="0865F739" w14:textId="26993FEC" w:rsidR="005366C4" w:rsidRDefault="005366C4" w:rsidP="005366C4"/>
    <w:p w14:paraId="416F117D" w14:textId="561A7D5B" w:rsidR="005366C4" w:rsidRDefault="005366C4" w:rsidP="005366C4"/>
    <w:p w14:paraId="332171ED" w14:textId="5D724215" w:rsidR="005366C4" w:rsidRDefault="005366C4" w:rsidP="005366C4"/>
    <w:p w14:paraId="4B14AF54" w14:textId="4D31D9A6" w:rsidR="005366C4" w:rsidRDefault="005366C4" w:rsidP="005366C4"/>
    <w:p w14:paraId="0506791D" w14:textId="26D0FCE9" w:rsidR="005366C4" w:rsidRDefault="005366C4" w:rsidP="005366C4"/>
    <w:p w14:paraId="75B34150" w14:textId="00304920" w:rsidR="005366C4" w:rsidRDefault="005366C4" w:rsidP="005366C4"/>
    <w:p w14:paraId="69992742" w14:textId="4575F1B1" w:rsidR="005366C4" w:rsidRDefault="005366C4" w:rsidP="005366C4"/>
    <w:p w14:paraId="67C39D5F" w14:textId="5A73FDE5" w:rsidR="005366C4" w:rsidRDefault="005366C4" w:rsidP="005366C4">
      <w:r>
        <w:rPr>
          <w:noProof/>
        </w:rPr>
        <w:drawing>
          <wp:anchor distT="0" distB="0" distL="114300" distR="114300" simplePos="0" relativeHeight="251715584" behindDoc="0" locked="0" layoutInCell="1" allowOverlap="1" wp14:anchorId="08B1F987" wp14:editId="060E6FCB">
            <wp:simplePos x="0" y="0"/>
            <wp:positionH relativeFrom="column">
              <wp:posOffset>-114300</wp:posOffset>
            </wp:positionH>
            <wp:positionV relativeFrom="paragraph">
              <wp:posOffset>93345</wp:posOffset>
            </wp:positionV>
            <wp:extent cx="6680200" cy="38989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 Shot 2018-07-26 at 10.35.42.png"/>
                    <pic:cNvPicPr/>
                  </pic:nvPicPr>
                  <pic:blipFill>
                    <a:blip r:embed="rId66">
                      <a:extLst>
                        <a:ext uri="{28A0092B-C50C-407E-A947-70E740481C1C}">
                          <a14:useLocalDpi xmlns:a14="http://schemas.microsoft.com/office/drawing/2010/main" val="0"/>
                        </a:ext>
                      </a:extLst>
                    </a:blip>
                    <a:stretch>
                      <a:fillRect/>
                    </a:stretch>
                  </pic:blipFill>
                  <pic:spPr>
                    <a:xfrm>
                      <a:off x="0" y="0"/>
                      <a:ext cx="6680200" cy="3898900"/>
                    </a:xfrm>
                    <a:prstGeom prst="rect">
                      <a:avLst/>
                    </a:prstGeom>
                  </pic:spPr>
                </pic:pic>
              </a:graphicData>
            </a:graphic>
            <wp14:sizeRelH relativeFrom="page">
              <wp14:pctWidth>0</wp14:pctWidth>
            </wp14:sizeRelH>
            <wp14:sizeRelV relativeFrom="page">
              <wp14:pctHeight>0</wp14:pctHeight>
            </wp14:sizeRelV>
          </wp:anchor>
        </w:drawing>
      </w:r>
    </w:p>
    <w:p w14:paraId="00B185FE" w14:textId="46C21B2D" w:rsidR="005366C4" w:rsidRDefault="005366C4" w:rsidP="005366C4"/>
    <w:p w14:paraId="5872BA34" w14:textId="334B173B" w:rsidR="005366C4" w:rsidRDefault="005366C4" w:rsidP="005366C4"/>
    <w:p w14:paraId="6C8EDF4D" w14:textId="15EAA5C0" w:rsidR="005366C4" w:rsidRDefault="005366C4" w:rsidP="005366C4"/>
    <w:p w14:paraId="2F8BE632" w14:textId="2EFA9FA4" w:rsidR="005366C4" w:rsidRDefault="005366C4" w:rsidP="005366C4"/>
    <w:p w14:paraId="2D772DED" w14:textId="3069321D" w:rsidR="005366C4" w:rsidRDefault="005366C4" w:rsidP="005366C4"/>
    <w:p w14:paraId="68B86540" w14:textId="1A1C919E" w:rsidR="005366C4" w:rsidRDefault="005366C4" w:rsidP="005366C4"/>
    <w:p w14:paraId="7EABAEA2" w14:textId="407527E2" w:rsidR="005366C4" w:rsidRDefault="005366C4" w:rsidP="005366C4"/>
    <w:p w14:paraId="0793262F" w14:textId="1CFB4A9D" w:rsidR="005366C4" w:rsidRDefault="005366C4" w:rsidP="005366C4"/>
    <w:p w14:paraId="4D6C822A" w14:textId="3FE98F07" w:rsidR="005366C4" w:rsidRDefault="005366C4" w:rsidP="005366C4"/>
    <w:p w14:paraId="2CA67425" w14:textId="04660FAC" w:rsidR="005366C4" w:rsidRDefault="005366C4" w:rsidP="005366C4"/>
    <w:p w14:paraId="2622AE7B" w14:textId="1B8C7B01" w:rsidR="005366C4" w:rsidRDefault="005366C4" w:rsidP="005366C4"/>
    <w:p w14:paraId="7757926D" w14:textId="3103EC77" w:rsidR="005366C4" w:rsidRDefault="005366C4" w:rsidP="005366C4"/>
    <w:p w14:paraId="1833AAD7" w14:textId="112DB993" w:rsidR="005366C4" w:rsidRDefault="005366C4" w:rsidP="005366C4"/>
    <w:p w14:paraId="2234EA1C" w14:textId="75DA942C" w:rsidR="005366C4" w:rsidRDefault="005366C4" w:rsidP="005366C4"/>
    <w:p w14:paraId="792F27F3" w14:textId="0BACC5A9" w:rsidR="005366C4" w:rsidRDefault="005366C4" w:rsidP="005366C4"/>
    <w:p w14:paraId="52CAD650" w14:textId="4413C984" w:rsidR="005366C4" w:rsidRDefault="005366C4" w:rsidP="005366C4"/>
    <w:p w14:paraId="10A617A9" w14:textId="1E350E9E" w:rsidR="005366C4" w:rsidRDefault="005366C4" w:rsidP="005366C4"/>
    <w:p w14:paraId="70C782B1" w14:textId="40E6DF8B" w:rsidR="005366C4" w:rsidRDefault="005366C4" w:rsidP="005366C4"/>
    <w:p w14:paraId="2BE507DA" w14:textId="6F38D43C" w:rsidR="005366C4" w:rsidRDefault="005366C4" w:rsidP="005366C4"/>
    <w:p w14:paraId="7E67C813" w14:textId="4D8BED54" w:rsidR="005366C4" w:rsidRDefault="005366C4" w:rsidP="005366C4"/>
    <w:p w14:paraId="0C1C992B" w14:textId="1EE39A0A" w:rsidR="005366C4" w:rsidRDefault="005366C4" w:rsidP="005366C4"/>
    <w:p w14:paraId="2BC91783" w14:textId="615FD400" w:rsidR="005366C4" w:rsidRDefault="005366C4" w:rsidP="005366C4"/>
    <w:p w14:paraId="647EB34F" w14:textId="741AB647" w:rsidR="005366C4" w:rsidRDefault="005366C4" w:rsidP="005366C4">
      <w:r>
        <w:rPr>
          <w:noProof/>
        </w:rPr>
        <w:lastRenderedPageBreak/>
        <w:drawing>
          <wp:anchor distT="0" distB="0" distL="114300" distR="114300" simplePos="0" relativeHeight="251716608" behindDoc="0" locked="0" layoutInCell="1" allowOverlap="1" wp14:anchorId="5D1887FD" wp14:editId="63773620">
            <wp:simplePos x="0" y="0"/>
            <wp:positionH relativeFrom="column">
              <wp:posOffset>-220345</wp:posOffset>
            </wp:positionH>
            <wp:positionV relativeFrom="paragraph">
              <wp:posOffset>-418465</wp:posOffset>
            </wp:positionV>
            <wp:extent cx="6786751" cy="976630"/>
            <wp:effectExtent l="0" t="0" r="0" b="127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 Shot 2018-07-26 at 10.36.35.png"/>
                    <pic:cNvPicPr/>
                  </pic:nvPicPr>
                  <pic:blipFill>
                    <a:blip r:embed="rId67">
                      <a:extLst>
                        <a:ext uri="{28A0092B-C50C-407E-A947-70E740481C1C}">
                          <a14:useLocalDpi xmlns:a14="http://schemas.microsoft.com/office/drawing/2010/main" val="0"/>
                        </a:ext>
                      </a:extLst>
                    </a:blip>
                    <a:stretch>
                      <a:fillRect/>
                    </a:stretch>
                  </pic:blipFill>
                  <pic:spPr>
                    <a:xfrm>
                      <a:off x="0" y="0"/>
                      <a:ext cx="6786751" cy="976630"/>
                    </a:xfrm>
                    <a:prstGeom prst="rect">
                      <a:avLst/>
                    </a:prstGeom>
                  </pic:spPr>
                </pic:pic>
              </a:graphicData>
            </a:graphic>
            <wp14:sizeRelH relativeFrom="page">
              <wp14:pctWidth>0</wp14:pctWidth>
            </wp14:sizeRelH>
            <wp14:sizeRelV relativeFrom="page">
              <wp14:pctHeight>0</wp14:pctHeight>
            </wp14:sizeRelV>
          </wp:anchor>
        </w:drawing>
      </w:r>
    </w:p>
    <w:p w14:paraId="210DDEEE" w14:textId="6602C006" w:rsidR="005366C4" w:rsidRDefault="005366C4" w:rsidP="005366C4"/>
    <w:p w14:paraId="7DCF8F0B" w14:textId="77777777" w:rsidR="005366C4" w:rsidRDefault="005366C4" w:rsidP="005366C4"/>
    <w:p w14:paraId="51B789B9" w14:textId="1E566198" w:rsidR="005366C4" w:rsidRDefault="005366C4" w:rsidP="005366C4"/>
    <w:p w14:paraId="5E2E3DEB" w14:textId="12FB947B" w:rsidR="005366C4" w:rsidRDefault="005366C4" w:rsidP="005366C4">
      <w:r>
        <w:rPr>
          <w:noProof/>
        </w:rPr>
        <w:drawing>
          <wp:anchor distT="0" distB="0" distL="114300" distR="114300" simplePos="0" relativeHeight="251717632" behindDoc="0" locked="0" layoutInCell="1" allowOverlap="1" wp14:anchorId="7E2E135A" wp14:editId="074616BA">
            <wp:simplePos x="0" y="0"/>
            <wp:positionH relativeFrom="column">
              <wp:posOffset>-25400</wp:posOffset>
            </wp:positionH>
            <wp:positionV relativeFrom="paragraph">
              <wp:posOffset>187325</wp:posOffset>
            </wp:positionV>
            <wp:extent cx="6057900" cy="107251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8-07-26 at 10.37.32.png"/>
                    <pic:cNvPicPr/>
                  </pic:nvPicPr>
                  <pic:blipFill>
                    <a:blip r:embed="rId68">
                      <a:extLst>
                        <a:ext uri="{28A0092B-C50C-407E-A947-70E740481C1C}">
                          <a14:useLocalDpi xmlns:a14="http://schemas.microsoft.com/office/drawing/2010/main" val="0"/>
                        </a:ext>
                      </a:extLst>
                    </a:blip>
                    <a:stretch>
                      <a:fillRect/>
                    </a:stretch>
                  </pic:blipFill>
                  <pic:spPr>
                    <a:xfrm>
                      <a:off x="0" y="0"/>
                      <a:ext cx="6057900" cy="1072515"/>
                    </a:xfrm>
                    <a:prstGeom prst="rect">
                      <a:avLst/>
                    </a:prstGeom>
                  </pic:spPr>
                </pic:pic>
              </a:graphicData>
            </a:graphic>
            <wp14:sizeRelH relativeFrom="page">
              <wp14:pctWidth>0</wp14:pctWidth>
            </wp14:sizeRelH>
            <wp14:sizeRelV relativeFrom="page">
              <wp14:pctHeight>0</wp14:pctHeight>
            </wp14:sizeRelV>
          </wp:anchor>
        </w:drawing>
      </w:r>
    </w:p>
    <w:p w14:paraId="39843777" w14:textId="60140C33" w:rsidR="005366C4" w:rsidRDefault="005366C4" w:rsidP="005366C4"/>
    <w:p w14:paraId="52EF56D2" w14:textId="5ECCB263" w:rsidR="005366C4" w:rsidRDefault="005366C4" w:rsidP="005366C4"/>
    <w:p w14:paraId="09EDE616" w14:textId="0DE39509" w:rsidR="005366C4" w:rsidRDefault="005366C4" w:rsidP="005366C4"/>
    <w:p w14:paraId="56B3B989" w14:textId="1D1B9546" w:rsidR="005366C4" w:rsidRDefault="005366C4" w:rsidP="005366C4"/>
    <w:p w14:paraId="345310BC" w14:textId="2CC815DD" w:rsidR="005366C4" w:rsidRDefault="005366C4" w:rsidP="005366C4"/>
    <w:p w14:paraId="63EE1C09" w14:textId="77777777" w:rsidR="005366C4" w:rsidRDefault="005366C4" w:rsidP="005366C4"/>
    <w:p w14:paraId="34A70A94" w14:textId="77777777" w:rsidR="005366C4" w:rsidRDefault="005366C4" w:rsidP="005366C4"/>
    <w:p w14:paraId="4908F5A3" w14:textId="77777777" w:rsidR="005366C4" w:rsidRDefault="005366C4" w:rsidP="005366C4"/>
    <w:p w14:paraId="45EDF66C" w14:textId="2D7A8821" w:rsidR="005366C4" w:rsidRDefault="005366C4" w:rsidP="005366C4">
      <w:pPr>
        <w:rPr>
          <w:rFonts w:ascii="Arial" w:hAnsi="Arial" w:cs="Arial"/>
          <w:color w:val="000000"/>
          <w:sz w:val="32"/>
          <w:szCs w:val="32"/>
        </w:rPr>
      </w:pPr>
      <w:r>
        <w:fldChar w:fldCharType="begin"/>
      </w:r>
      <w:r>
        <w:instrText xml:space="preserve"> HYPERLINK "https://www.biboireland.ie/contact" </w:instrText>
      </w:r>
      <w:r>
        <w:fldChar w:fldCharType="separate"/>
      </w:r>
      <w:r w:rsidRPr="005366C4">
        <w:rPr>
          <w:rStyle w:val="Hyperlink"/>
        </w:rPr>
        <w:t>www.biboireland.ie/contact</w:t>
      </w:r>
      <w:r>
        <w:fldChar w:fldCharType="end"/>
      </w:r>
      <w:r>
        <w:t xml:space="preserve">      </w:t>
      </w:r>
      <w:hyperlink r:id="rId69" w:history="1">
        <w:r w:rsidRPr="005366C4">
          <w:rPr>
            <w:rStyle w:val="Hyperlink"/>
          </w:rPr>
          <w:t>info@biboireland.ie</w:t>
        </w:r>
      </w:hyperlink>
      <w:r>
        <w:t xml:space="preserve">         </w:t>
      </w:r>
      <w:r w:rsidRPr="005366C4">
        <w:rPr>
          <w:rFonts w:ascii="Arial" w:hAnsi="Arial" w:cs="Arial"/>
          <w:color w:val="000000"/>
          <w:sz w:val="32"/>
          <w:szCs w:val="32"/>
        </w:rPr>
        <w:t>+353 (0)1 485 3420</w:t>
      </w:r>
    </w:p>
    <w:p w14:paraId="45160DA5" w14:textId="55135E88" w:rsidR="005366C4" w:rsidRDefault="005366C4" w:rsidP="005366C4"/>
    <w:p w14:paraId="631E6451" w14:textId="6A62AD70" w:rsidR="005366C4" w:rsidRDefault="005366C4" w:rsidP="005366C4">
      <w:r>
        <w:rPr>
          <w:noProof/>
        </w:rPr>
        <w:drawing>
          <wp:anchor distT="0" distB="0" distL="114300" distR="114300" simplePos="0" relativeHeight="251718656" behindDoc="0" locked="0" layoutInCell="1" allowOverlap="1" wp14:anchorId="2018F77F" wp14:editId="6FD0340F">
            <wp:simplePos x="0" y="0"/>
            <wp:positionH relativeFrom="column">
              <wp:posOffset>-25400</wp:posOffset>
            </wp:positionH>
            <wp:positionV relativeFrom="paragraph">
              <wp:posOffset>175260</wp:posOffset>
            </wp:positionV>
            <wp:extent cx="6464300" cy="31877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 Shot 2018-07-26 at 10.38.48.png"/>
                    <pic:cNvPicPr/>
                  </pic:nvPicPr>
                  <pic:blipFill>
                    <a:blip r:embed="rId70">
                      <a:extLst>
                        <a:ext uri="{28A0092B-C50C-407E-A947-70E740481C1C}">
                          <a14:useLocalDpi xmlns:a14="http://schemas.microsoft.com/office/drawing/2010/main" val="0"/>
                        </a:ext>
                      </a:extLst>
                    </a:blip>
                    <a:stretch>
                      <a:fillRect/>
                    </a:stretch>
                  </pic:blipFill>
                  <pic:spPr>
                    <a:xfrm>
                      <a:off x="0" y="0"/>
                      <a:ext cx="6464300" cy="3187700"/>
                    </a:xfrm>
                    <a:prstGeom prst="rect">
                      <a:avLst/>
                    </a:prstGeom>
                  </pic:spPr>
                </pic:pic>
              </a:graphicData>
            </a:graphic>
            <wp14:sizeRelH relativeFrom="page">
              <wp14:pctWidth>0</wp14:pctWidth>
            </wp14:sizeRelH>
            <wp14:sizeRelV relativeFrom="page">
              <wp14:pctHeight>0</wp14:pctHeight>
            </wp14:sizeRelV>
          </wp:anchor>
        </w:drawing>
      </w:r>
    </w:p>
    <w:p w14:paraId="1D42A02C" w14:textId="77777777" w:rsidR="005366C4" w:rsidRDefault="005366C4" w:rsidP="005366C4"/>
    <w:p w14:paraId="5BB1B17F" w14:textId="77777777" w:rsidR="005366C4" w:rsidRDefault="005366C4" w:rsidP="005366C4"/>
    <w:p w14:paraId="72A80D16" w14:textId="77777777" w:rsidR="005366C4" w:rsidRDefault="005366C4" w:rsidP="005366C4"/>
    <w:p w14:paraId="258E2404" w14:textId="77777777" w:rsidR="005366C4" w:rsidRDefault="005366C4" w:rsidP="005366C4"/>
    <w:p w14:paraId="35C84A9A" w14:textId="77777777" w:rsidR="005366C4" w:rsidRDefault="005366C4" w:rsidP="005366C4"/>
    <w:p w14:paraId="1A670DE9" w14:textId="77777777" w:rsidR="005366C4" w:rsidRDefault="005366C4" w:rsidP="005366C4"/>
    <w:p w14:paraId="120E9283" w14:textId="77777777" w:rsidR="005366C4" w:rsidRDefault="005366C4" w:rsidP="005366C4"/>
    <w:p w14:paraId="1F00285A" w14:textId="77777777" w:rsidR="005366C4" w:rsidRDefault="005366C4" w:rsidP="005366C4"/>
    <w:p w14:paraId="24A0332C" w14:textId="77777777" w:rsidR="005366C4" w:rsidRDefault="005366C4" w:rsidP="005366C4"/>
    <w:p w14:paraId="68324B2B" w14:textId="77777777" w:rsidR="005366C4" w:rsidRDefault="005366C4" w:rsidP="005366C4"/>
    <w:p w14:paraId="36240B43" w14:textId="77777777" w:rsidR="005366C4" w:rsidRDefault="005366C4" w:rsidP="005366C4"/>
    <w:p w14:paraId="29AE4425" w14:textId="77777777" w:rsidR="005366C4" w:rsidRDefault="005366C4" w:rsidP="005366C4"/>
    <w:p w14:paraId="493077D0" w14:textId="77777777" w:rsidR="005366C4" w:rsidRDefault="005366C4" w:rsidP="005366C4"/>
    <w:p w14:paraId="098A0F10" w14:textId="77777777" w:rsidR="005366C4" w:rsidRDefault="005366C4" w:rsidP="005366C4"/>
    <w:p w14:paraId="46671FB7" w14:textId="77777777" w:rsidR="005366C4" w:rsidRDefault="005366C4" w:rsidP="005366C4"/>
    <w:p w14:paraId="7A5DFE76" w14:textId="77777777" w:rsidR="005366C4" w:rsidRDefault="005366C4" w:rsidP="005366C4"/>
    <w:p w14:paraId="7D030AF9" w14:textId="77777777" w:rsidR="005366C4" w:rsidRDefault="005366C4" w:rsidP="005366C4"/>
    <w:p w14:paraId="4F79CCFF" w14:textId="77777777" w:rsidR="005366C4" w:rsidRDefault="005366C4" w:rsidP="005366C4"/>
    <w:p w14:paraId="1AE6AC5A" w14:textId="38E04846" w:rsidR="005366C4" w:rsidRDefault="005366C4" w:rsidP="005366C4">
      <w:r>
        <w:rPr>
          <w:noProof/>
        </w:rPr>
        <w:drawing>
          <wp:anchor distT="0" distB="0" distL="114300" distR="114300" simplePos="0" relativeHeight="251719680" behindDoc="0" locked="0" layoutInCell="1" allowOverlap="1" wp14:anchorId="5BA32270" wp14:editId="6806E2E5">
            <wp:simplePos x="0" y="0"/>
            <wp:positionH relativeFrom="column">
              <wp:posOffset>-25400</wp:posOffset>
            </wp:positionH>
            <wp:positionV relativeFrom="paragraph">
              <wp:posOffset>163195</wp:posOffset>
            </wp:positionV>
            <wp:extent cx="5727700" cy="77914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 Shot 2018-07-26 at 10.54.19.png"/>
                    <pic:cNvPicPr/>
                  </pic:nvPicPr>
                  <pic:blipFill>
                    <a:blip r:embed="rId71">
                      <a:extLst>
                        <a:ext uri="{28A0092B-C50C-407E-A947-70E740481C1C}">
                          <a14:useLocalDpi xmlns:a14="http://schemas.microsoft.com/office/drawing/2010/main" val="0"/>
                        </a:ext>
                      </a:extLst>
                    </a:blip>
                    <a:stretch>
                      <a:fillRect/>
                    </a:stretch>
                  </pic:blipFill>
                  <pic:spPr>
                    <a:xfrm>
                      <a:off x="0" y="0"/>
                      <a:ext cx="5727700" cy="779145"/>
                    </a:xfrm>
                    <a:prstGeom prst="rect">
                      <a:avLst/>
                    </a:prstGeom>
                  </pic:spPr>
                </pic:pic>
              </a:graphicData>
            </a:graphic>
            <wp14:sizeRelH relativeFrom="page">
              <wp14:pctWidth>0</wp14:pctWidth>
            </wp14:sizeRelH>
            <wp14:sizeRelV relativeFrom="page">
              <wp14:pctHeight>0</wp14:pctHeight>
            </wp14:sizeRelV>
          </wp:anchor>
        </w:drawing>
      </w:r>
    </w:p>
    <w:p w14:paraId="191A4B47" w14:textId="4D5792A9" w:rsidR="005366C4" w:rsidRDefault="005366C4" w:rsidP="005366C4"/>
    <w:p w14:paraId="7DECE1D2" w14:textId="7BD9BA79" w:rsidR="005366C4" w:rsidRDefault="005366C4" w:rsidP="005366C4"/>
    <w:p w14:paraId="33A6FABB" w14:textId="3B6A7566" w:rsidR="005366C4" w:rsidRDefault="005366C4" w:rsidP="005366C4"/>
    <w:p w14:paraId="60EA1738" w14:textId="3175EC26" w:rsidR="005366C4" w:rsidRDefault="005366C4" w:rsidP="005366C4"/>
    <w:p w14:paraId="2D0E4E84" w14:textId="5666C268" w:rsidR="005366C4" w:rsidRDefault="005366C4" w:rsidP="005366C4"/>
    <w:p w14:paraId="6BBAC696" w14:textId="3F3CF589" w:rsidR="005366C4" w:rsidRDefault="005366C4" w:rsidP="005366C4">
      <w:r>
        <w:rPr>
          <w:noProof/>
        </w:rPr>
        <w:drawing>
          <wp:anchor distT="0" distB="0" distL="114300" distR="114300" simplePos="0" relativeHeight="251720704" behindDoc="0" locked="0" layoutInCell="1" allowOverlap="1" wp14:anchorId="5FBA9C01" wp14:editId="048EC0E6">
            <wp:simplePos x="0" y="0"/>
            <wp:positionH relativeFrom="column">
              <wp:posOffset>-25400</wp:posOffset>
            </wp:positionH>
            <wp:positionV relativeFrom="paragraph">
              <wp:posOffset>61595</wp:posOffset>
            </wp:positionV>
            <wp:extent cx="6464300" cy="26924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 Shot 2018-07-26 at 10.56.37.png"/>
                    <pic:cNvPicPr/>
                  </pic:nvPicPr>
                  <pic:blipFill>
                    <a:blip r:embed="rId72">
                      <a:extLst>
                        <a:ext uri="{28A0092B-C50C-407E-A947-70E740481C1C}">
                          <a14:useLocalDpi xmlns:a14="http://schemas.microsoft.com/office/drawing/2010/main" val="0"/>
                        </a:ext>
                      </a:extLst>
                    </a:blip>
                    <a:stretch>
                      <a:fillRect/>
                    </a:stretch>
                  </pic:blipFill>
                  <pic:spPr>
                    <a:xfrm>
                      <a:off x="0" y="0"/>
                      <a:ext cx="6464300" cy="2692400"/>
                    </a:xfrm>
                    <a:prstGeom prst="rect">
                      <a:avLst/>
                    </a:prstGeom>
                  </pic:spPr>
                </pic:pic>
              </a:graphicData>
            </a:graphic>
            <wp14:sizeRelH relativeFrom="page">
              <wp14:pctWidth>0</wp14:pctWidth>
            </wp14:sizeRelH>
            <wp14:sizeRelV relativeFrom="page">
              <wp14:pctHeight>0</wp14:pctHeight>
            </wp14:sizeRelV>
          </wp:anchor>
        </w:drawing>
      </w:r>
    </w:p>
    <w:p w14:paraId="6B2BD22D" w14:textId="6F2C85D0" w:rsidR="005366C4" w:rsidRDefault="005366C4" w:rsidP="005366C4"/>
    <w:p w14:paraId="098A024A" w14:textId="4FB978D5" w:rsidR="005366C4" w:rsidRDefault="005366C4" w:rsidP="005366C4"/>
    <w:p w14:paraId="5890BA9A" w14:textId="7C4CCBA9" w:rsidR="005366C4" w:rsidRDefault="005366C4" w:rsidP="005366C4"/>
    <w:p w14:paraId="7881CF59" w14:textId="662FABC1" w:rsidR="005366C4" w:rsidRDefault="005366C4" w:rsidP="005366C4"/>
    <w:p w14:paraId="4012CBA7" w14:textId="43D7A2B0" w:rsidR="005366C4" w:rsidRDefault="005366C4" w:rsidP="005366C4"/>
    <w:p w14:paraId="3BEB2294" w14:textId="77B13449" w:rsidR="005366C4" w:rsidRDefault="005366C4" w:rsidP="005366C4"/>
    <w:p w14:paraId="2B2F2E07" w14:textId="29B8FD75" w:rsidR="005366C4" w:rsidRDefault="005366C4" w:rsidP="005366C4"/>
    <w:p w14:paraId="099303B9" w14:textId="5C082A1A" w:rsidR="005366C4" w:rsidRDefault="005366C4" w:rsidP="005366C4"/>
    <w:p w14:paraId="44BBF426" w14:textId="1593122D" w:rsidR="005366C4" w:rsidRDefault="005366C4" w:rsidP="005366C4"/>
    <w:p w14:paraId="79D5AC1E" w14:textId="702F0C93" w:rsidR="005366C4" w:rsidRDefault="005366C4" w:rsidP="005366C4">
      <w:r>
        <w:rPr>
          <w:noProof/>
        </w:rPr>
        <w:lastRenderedPageBreak/>
        <w:drawing>
          <wp:anchor distT="0" distB="0" distL="114300" distR="114300" simplePos="0" relativeHeight="251721728" behindDoc="0" locked="0" layoutInCell="1" allowOverlap="1" wp14:anchorId="09EC0DAC" wp14:editId="18A9B17A">
            <wp:simplePos x="0" y="0"/>
            <wp:positionH relativeFrom="column">
              <wp:posOffset>-60325</wp:posOffset>
            </wp:positionH>
            <wp:positionV relativeFrom="paragraph">
              <wp:posOffset>-134620</wp:posOffset>
            </wp:positionV>
            <wp:extent cx="6461125" cy="2095500"/>
            <wp:effectExtent l="0" t="0" r="317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 Shot 2018-07-26 at 10.57.17.png"/>
                    <pic:cNvPicPr/>
                  </pic:nvPicPr>
                  <pic:blipFill>
                    <a:blip r:embed="rId73">
                      <a:extLst>
                        <a:ext uri="{28A0092B-C50C-407E-A947-70E740481C1C}">
                          <a14:useLocalDpi xmlns:a14="http://schemas.microsoft.com/office/drawing/2010/main" val="0"/>
                        </a:ext>
                      </a:extLst>
                    </a:blip>
                    <a:stretch>
                      <a:fillRect/>
                    </a:stretch>
                  </pic:blipFill>
                  <pic:spPr>
                    <a:xfrm>
                      <a:off x="0" y="0"/>
                      <a:ext cx="6461125" cy="2095500"/>
                    </a:xfrm>
                    <a:prstGeom prst="rect">
                      <a:avLst/>
                    </a:prstGeom>
                  </pic:spPr>
                </pic:pic>
              </a:graphicData>
            </a:graphic>
            <wp14:sizeRelH relativeFrom="page">
              <wp14:pctWidth>0</wp14:pctWidth>
            </wp14:sizeRelH>
            <wp14:sizeRelV relativeFrom="page">
              <wp14:pctHeight>0</wp14:pctHeight>
            </wp14:sizeRelV>
          </wp:anchor>
        </w:drawing>
      </w:r>
    </w:p>
    <w:p w14:paraId="43E3BEC4" w14:textId="77777777" w:rsidR="005366C4" w:rsidRDefault="005366C4" w:rsidP="005366C4"/>
    <w:p w14:paraId="6E875678" w14:textId="49904015" w:rsidR="005366C4" w:rsidRDefault="005366C4" w:rsidP="005366C4"/>
    <w:p w14:paraId="6BEAB35E" w14:textId="389611A1" w:rsidR="005366C4" w:rsidRDefault="005366C4" w:rsidP="005366C4"/>
    <w:p w14:paraId="0619093D" w14:textId="29709300" w:rsidR="005366C4" w:rsidRDefault="005366C4" w:rsidP="005366C4"/>
    <w:p w14:paraId="2CB0065D" w14:textId="525A4219" w:rsidR="005366C4" w:rsidRDefault="005366C4" w:rsidP="005366C4"/>
    <w:p w14:paraId="6DE919E1" w14:textId="2846462C" w:rsidR="005366C4" w:rsidRDefault="005366C4" w:rsidP="005366C4"/>
    <w:p w14:paraId="717A3193" w14:textId="43597ECF" w:rsidR="005366C4" w:rsidRDefault="005366C4" w:rsidP="005366C4"/>
    <w:p w14:paraId="07D43255" w14:textId="01BA2881" w:rsidR="005366C4" w:rsidRDefault="005366C4" w:rsidP="005366C4"/>
    <w:p w14:paraId="5785DAD5" w14:textId="515EA0ED" w:rsidR="005366C4" w:rsidRDefault="005366C4" w:rsidP="005366C4"/>
    <w:p w14:paraId="5041E9C6" w14:textId="231B9640" w:rsidR="005366C4" w:rsidRDefault="005366C4" w:rsidP="005366C4">
      <w:r>
        <w:rPr>
          <w:noProof/>
        </w:rPr>
        <w:drawing>
          <wp:anchor distT="0" distB="0" distL="114300" distR="114300" simplePos="0" relativeHeight="251722752" behindDoc="0" locked="0" layoutInCell="1" allowOverlap="1" wp14:anchorId="206FAB6E" wp14:editId="6C77AF6F">
            <wp:simplePos x="0" y="0"/>
            <wp:positionH relativeFrom="column">
              <wp:posOffset>-63500</wp:posOffset>
            </wp:positionH>
            <wp:positionV relativeFrom="paragraph">
              <wp:posOffset>208280</wp:posOffset>
            </wp:positionV>
            <wp:extent cx="6819900" cy="37846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 Shot 2018-07-26 at 10.58.10.png"/>
                    <pic:cNvPicPr/>
                  </pic:nvPicPr>
                  <pic:blipFill>
                    <a:blip r:embed="rId74">
                      <a:extLst>
                        <a:ext uri="{28A0092B-C50C-407E-A947-70E740481C1C}">
                          <a14:useLocalDpi xmlns:a14="http://schemas.microsoft.com/office/drawing/2010/main" val="0"/>
                        </a:ext>
                      </a:extLst>
                    </a:blip>
                    <a:stretch>
                      <a:fillRect/>
                    </a:stretch>
                  </pic:blipFill>
                  <pic:spPr>
                    <a:xfrm>
                      <a:off x="0" y="0"/>
                      <a:ext cx="6819900" cy="3784600"/>
                    </a:xfrm>
                    <a:prstGeom prst="rect">
                      <a:avLst/>
                    </a:prstGeom>
                  </pic:spPr>
                </pic:pic>
              </a:graphicData>
            </a:graphic>
            <wp14:sizeRelH relativeFrom="page">
              <wp14:pctWidth>0</wp14:pctWidth>
            </wp14:sizeRelH>
            <wp14:sizeRelV relativeFrom="page">
              <wp14:pctHeight>0</wp14:pctHeight>
            </wp14:sizeRelV>
          </wp:anchor>
        </w:drawing>
      </w:r>
    </w:p>
    <w:p w14:paraId="4CF75B0C" w14:textId="613B0CD0" w:rsidR="005366C4" w:rsidRDefault="005366C4" w:rsidP="005366C4"/>
    <w:p w14:paraId="1044969D" w14:textId="4BC13421" w:rsidR="005366C4" w:rsidRDefault="005366C4" w:rsidP="005366C4"/>
    <w:p w14:paraId="2A0490B2" w14:textId="70AFCB6A" w:rsidR="005366C4" w:rsidRDefault="005366C4" w:rsidP="005366C4"/>
    <w:p w14:paraId="1F6505A5" w14:textId="5089A93C" w:rsidR="005366C4" w:rsidRDefault="005366C4" w:rsidP="005366C4"/>
    <w:p w14:paraId="7EB40035" w14:textId="2BB6E563" w:rsidR="005366C4" w:rsidRDefault="005366C4" w:rsidP="005366C4"/>
    <w:p w14:paraId="6D9769FE" w14:textId="1F529370" w:rsidR="005366C4" w:rsidRDefault="005366C4" w:rsidP="005366C4"/>
    <w:p w14:paraId="08C25FDC" w14:textId="074BCC46" w:rsidR="005366C4" w:rsidRDefault="005366C4" w:rsidP="005366C4"/>
    <w:p w14:paraId="01E853BA" w14:textId="558B7721" w:rsidR="005366C4" w:rsidRDefault="005366C4" w:rsidP="005366C4"/>
    <w:p w14:paraId="62660C72" w14:textId="7FF85AFC" w:rsidR="005366C4" w:rsidRDefault="005366C4" w:rsidP="005366C4"/>
    <w:p w14:paraId="75C77320" w14:textId="7F987CF2" w:rsidR="005366C4" w:rsidRDefault="005366C4" w:rsidP="005366C4"/>
    <w:p w14:paraId="17FE4687" w14:textId="10E47134" w:rsidR="005366C4" w:rsidRDefault="005366C4" w:rsidP="005366C4"/>
    <w:p w14:paraId="26D7884C" w14:textId="35948C20" w:rsidR="005366C4" w:rsidRDefault="005366C4" w:rsidP="005366C4"/>
    <w:p w14:paraId="1ED06A2A" w14:textId="3C858C20" w:rsidR="005366C4" w:rsidRDefault="005366C4" w:rsidP="005366C4"/>
    <w:p w14:paraId="6A5D6A4F" w14:textId="1CC44BDE" w:rsidR="005366C4" w:rsidRDefault="005366C4" w:rsidP="005366C4"/>
    <w:p w14:paraId="319F3E18" w14:textId="451DEC45" w:rsidR="005366C4" w:rsidRDefault="005366C4" w:rsidP="005366C4"/>
    <w:p w14:paraId="27FDECD5" w14:textId="53737215" w:rsidR="005366C4" w:rsidRDefault="005366C4" w:rsidP="005366C4"/>
    <w:p w14:paraId="0EEC6D25" w14:textId="1F23CBEE" w:rsidR="005366C4" w:rsidRDefault="005366C4" w:rsidP="005366C4"/>
    <w:p w14:paraId="3B5338BC" w14:textId="02B464E2" w:rsidR="005366C4" w:rsidRDefault="005366C4" w:rsidP="005366C4"/>
    <w:p w14:paraId="5D8EEABF" w14:textId="4ED08784" w:rsidR="005366C4" w:rsidRDefault="005366C4" w:rsidP="005366C4"/>
    <w:p w14:paraId="30EBB389" w14:textId="5D536DC7" w:rsidR="005366C4" w:rsidRDefault="005366C4" w:rsidP="005366C4"/>
    <w:p w14:paraId="64A7516B" w14:textId="482446CF" w:rsidR="005366C4" w:rsidRDefault="005366C4" w:rsidP="005366C4"/>
    <w:p w14:paraId="3EADC4A3" w14:textId="32BD5F52" w:rsidR="005366C4" w:rsidRDefault="005366C4" w:rsidP="005366C4">
      <w:bookmarkStart w:id="0" w:name="_GoBack"/>
      <w:bookmarkEnd w:id="0"/>
      <w:r>
        <w:rPr>
          <w:noProof/>
        </w:rPr>
        <w:drawing>
          <wp:anchor distT="0" distB="0" distL="114300" distR="114300" simplePos="0" relativeHeight="251723776" behindDoc="0" locked="0" layoutInCell="1" allowOverlap="1" wp14:anchorId="6ACEDCCA" wp14:editId="55C1020A">
            <wp:simplePos x="0" y="0"/>
            <wp:positionH relativeFrom="column">
              <wp:posOffset>38100</wp:posOffset>
            </wp:positionH>
            <wp:positionV relativeFrom="paragraph">
              <wp:posOffset>137795</wp:posOffset>
            </wp:positionV>
            <wp:extent cx="5613400" cy="153733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reen Shot 2018-07-26 at 10.58.51.png"/>
                    <pic:cNvPicPr/>
                  </pic:nvPicPr>
                  <pic:blipFill>
                    <a:blip r:embed="rId75">
                      <a:extLst>
                        <a:ext uri="{28A0092B-C50C-407E-A947-70E740481C1C}">
                          <a14:useLocalDpi xmlns:a14="http://schemas.microsoft.com/office/drawing/2010/main" val="0"/>
                        </a:ext>
                      </a:extLst>
                    </a:blip>
                    <a:stretch>
                      <a:fillRect/>
                    </a:stretch>
                  </pic:blipFill>
                  <pic:spPr>
                    <a:xfrm>
                      <a:off x="0" y="0"/>
                      <a:ext cx="5613400" cy="1537335"/>
                    </a:xfrm>
                    <a:prstGeom prst="rect">
                      <a:avLst/>
                    </a:prstGeom>
                  </pic:spPr>
                </pic:pic>
              </a:graphicData>
            </a:graphic>
            <wp14:sizeRelH relativeFrom="page">
              <wp14:pctWidth>0</wp14:pctWidth>
            </wp14:sizeRelH>
            <wp14:sizeRelV relativeFrom="page">
              <wp14:pctHeight>0</wp14:pctHeight>
            </wp14:sizeRelV>
          </wp:anchor>
        </w:drawing>
      </w:r>
    </w:p>
    <w:p w14:paraId="3DFE7CF9" w14:textId="65131CC8" w:rsidR="005366C4" w:rsidRDefault="005366C4" w:rsidP="005366C4"/>
    <w:p w14:paraId="02BA7E56" w14:textId="043817DE" w:rsidR="005366C4" w:rsidRDefault="005366C4" w:rsidP="005366C4"/>
    <w:p w14:paraId="12C96BF0" w14:textId="543E9786" w:rsidR="005366C4" w:rsidRDefault="005366C4" w:rsidP="005366C4"/>
    <w:p w14:paraId="0047D882" w14:textId="5F49AB1F" w:rsidR="005366C4" w:rsidRDefault="005366C4" w:rsidP="005366C4"/>
    <w:p w14:paraId="2836B16F" w14:textId="5541CA23" w:rsidR="005366C4" w:rsidRDefault="005366C4" w:rsidP="005366C4"/>
    <w:p w14:paraId="57F4803F" w14:textId="59E8E16E" w:rsidR="005366C4" w:rsidRDefault="005366C4" w:rsidP="005366C4"/>
    <w:p w14:paraId="561D0C0E" w14:textId="725CDD29" w:rsidR="005366C4" w:rsidRDefault="005366C4" w:rsidP="005366C4"/>
    <w:p w14:paraId="2CBB6EAC" w14:textId="5645AC5C" w:rsidR="005366C4" w:rsidRDefault="005366C4" w:rsidP="005366C4"/>
    <w:p w14:paraId="44356BDA" w14:textId="58A3A50C" w:rsidR="005366C4" w:rsidRDefault="005366C4" w:rsidP="005366C4"/>
    <w:p w14:paraId="0F25E05E" w14:textId="257B7050" w:rsidR="005366C4" w:rsidRDefault="005366C4" w:rsidP="005366C4"/>
    <w:p w14:paraId="69CCC58B" w14:textId="6CB63955" w:rsidR="005366C4" w:rsidRDefault="005366C4" w:rsidP="005366C4"/>
    <w:p w14:paraId="0422B797" w14:textId="321B5384" w:rsidR="005366C4" w:rsidRDefault="005366C4" w:rsidP="005366C4">
      <w:pPr>
        <w:rPr>
          <w:rFonts w:ascii="Arial" w:hAnsi="Arial" w:cs="Arial"/>
          <w:color w:val="000000"/>
          <w:sz w:val="32"/>
          <w:szCs w:val="32"/>
        </w:rPr>
      </w:pPr>
      <w:r>
        <w:fldChar w:fldCharType="begin"/>
      </w:r>
      <w:r>
        <w:instrText xml:space="preserve"> HYPERLINK "https://www.biboireland.ie/contact" </w:instrText>
      </w:r>
      <w:r>
        <w:fldChar w:fldCharType="separate"/>
      </w:r>
      <w:r w:rsidRPr="005366C4">
        <w:rPr>
          <w:rStyle w:val="Hyperlink"/>
        </w:rPr>
        <w:t>www.biboireland.ie/contact</w:t>
      </w:r>
      <w:r>
        <w:fldChar w:fldCharType="end"/>
      </w:r>
      <w:r>
        <w:t xml:space="preserve">      </w:t>
      </w:r>
      <w:hyperlink r:id="rId76" w:history="1">
        <w:r w:rsidRPr="005366C4">
          <w:rPr>
            <w:rStyle w:val="Hyperlink"/>
          </w:rPr>
          <w:t>info@biboireland.ie</w:t>
        </w:r>
      </w:hyperlink>
      <w:r>
        <w:t xml:space="preserve">         </w:t>
      </w:r>
      <w:r w:rsidRPr="005366C4">
        <w:rPr>
          <w:rFonts w:ascii="Arial" w:hAnsi="Arial" w:cs="Arial"/>
          <w:color w:val="000000"/>
          <w:sz w:val="32"/>
          <w:szCs w:val="32"/>
        </w:rPr>
        <w:t>+353 (0)1 485 3420</w:t>
      </w:r>
    </w:p>
    <w:p w14:paraId="34134D5E" w14:textId="190E2B46" w:rsidR="005366C4" w:rsidRDefault="005366C4" w:rsidP="005366C4"/>
    <w:p w14:paraId="07709ADD" w14:textId="18FF9D0C" w:rsidR="005366C4" w:rsidRDefault="005366C4" w:rsidP="005366C4">
      <w:r>
        <w:rPr>
          <w:noProof/>
        </w:rPr>
        <w:drawing>
          <wp:anchor distT="0" distB="0" distL="114300" distR="114300" simplePos="0" relativeHeight="251724800" behindDoc="0" locked="0" layoutInCell="1" allowOverlap="1" wp14:anchorId="7EFEDBF0" wp14:editId="2351D7C1">
            <wp:simplePos x="0" y="0"/>
            <wp:positionH relativeFrom="column">
              <wp:posOffset>1299210</wp:posOffset>
            </wp:positionH>
            <wp:positionV relativeFrom="paragraph">
              <wp:posOffset>51435</wp:posOffset>
            </wp:positionV>
            <wp:extent cx="2700684" cy="1219200"/>
            <wp:effectExtent l="0" t="0" r="444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 Shot 2018-07-14 at 08.15.19.png"/>
                    <pic:cNvPicPr/>
                  </pic:nvPicPr>
                  <pic:blipFill>
                    <a:blip r:embed="rId77">
                      <a:extLst>
                        <a:ext uri="{28A0092B-C50C-407E-A947-70E740481C1C}">
                          <a14:useLocalDpi xmlns:a14="http://schemas.microsoft.com/office/drawing/2010/main" val="0"/>
                        </a:ext>
                      </a:extLst>
                    </a:blip>
                    <a:stretch>
                      <a:fillRect/>
                    </a:stretch>
                  </pic:blipFill>
                  <pic:spPr>
                    <a:xfrm>
                      <a:off x="0" y="0"/>
                      <a:ext cx="2700684" cy="1219200"/>
                    </a:xfrm>
                    <a:prstGeom prst="rect">
                      <a:avLst/>
                    </a:prstGeom>
                  </pic:spPr>
                </pic:pic>
              </a:graphicData>
            </a:graphic>
            <wp14:sizeRelH relativeFrom="page">
              <wp14:pctWidth>0</wp14:pctWidth>
            </wp14:sizeRelH>
            <wp14:sizeRelV relativeFrom="page">
              <wp14:pctHeight>0</wp14:pctHeight>
            </wp14:sizeRelV>
          </wp:anchor>
        </w:drawing>
      </w:r>
    </w:p>
    <w:p w14:paraId="3B3BFB48" w14:textId="7B25757F" w:rsidR="005366C4" w:rsidRDefault="005366C4" w:rsidP="005366C4"/>
    <w:p w14:paraId="028DC765" w14:textId="14270DEA" w:rsidR="005366C4" w:rsidRDefault="005366C4" w:rsidP="005366C4"/>
    <w:p w14:paraId="394D8188" w14:textId="6D6F1FBC" w:rsidR="005366C4" w:rsidRDefault="005366C4" w:rsidP="005366C4"/>
    <w:p w14:paraId="5B216DA0" w14:textId="2C77768E" w:rsidR="005366C4" w:rsidRDefault="005366C4" w:rsidP="005366C4"/>
    <w:p w14:paraId="7E0C00D8" w14:textId="2D8967D0" w:rsidR="005366C4" w:rsidRDefault="005366C4" w:rsidP="005366C4"/>
    <w:p w14:paraId="0B606E75" w14:textId="0D7A3475" w:rsidR="005366C4" w:rsidRDefault="005366C4" w:rsidP="005366C4"/>
    <w:p w14:paraId="243B1797" w14:textId="77777777" w:rsidR="005366C4" w:rsidRDefault="005366C4" w:rsidP="005366C4"/>
    <w:sectPr w:rsidR="005366C4" w:rsidSect="005D4492">
      <w:headerReference w:type="even" r:id="rId78"/>
      <w:headerReference w:type="default" r:id="rId79"/>
      <w:footerReference w:type="even" r:id="rId80"/>
      <w:footerReference w:type="default" r:id="rId81"/>
      <w:headerReference w:type="first" r:id="rId82"/>
      <w:footerReference w:type="first" r:id="rId8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F998E" w14:textId="77777777" w:rsidR="00FE2F17" w:rsidRDefault="00FE2F17" w:rsidP="005366C4">
      <w:r>
        <w:separator/>
      </w:r>
    </w:p>
  </w:endnote>
  <w:endnote w:type="continuationSeparator" w:id="0">
    <w:p w14:paraId="09FCF294" w14:textId="77777777" w:rsidR="00FE2F17" w:rsidRDefault="00FE2F17" w:rsidP="00536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26529442"/>
      <w:docPartObj>
        <w:docPartGallery w:val="Page Numbers (Bottom of Page)"/>
        <w:docPartUnique/>
      </w:docPartObj>
    </w:sdtPr>
    <w:sdtContent>
      <w:p w14:paraId="471DAE62" w14:textId="1D493770" w:rsidR="005366C4" w:rsidRDefault="005366C4" w:rsidP="006273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A911B5" w14:textId="77777777" w:rsidR="005366C4" w:rsidRDefault="005366C4" w:rsidP="005366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6195115"/>
      <w:docPartObj>
        <w:docPartGallery w:val="Page Numbers (Bottom of Page)"/>
        <w:docPartUnique/>
      </w:docPartObj>
    </w:sdtPr>
    <w:sdtContent>
      <w:p w14:paraId="3084980D" w14:textId="484264B3" w:rsidR="005366C4" w:rsidRDefault="005366C4" w:rsidP="006273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A32862C" w14:textId="77777777" w:rsidR="005366C4" w:rsidRDefault="005366C4" w:rsidP="005366C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0BBDD" w14:textId="77777777" w:rsidR="005366C4" w:rsidRDefault="00536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AF596" w14:textId="77777777" w:rsidR="00FE2F17" w:rsidRDefault="00FE2F17" w:rsidP="005366C4">
      <w:r>
        <w:separator/>
      </w:r>
    </w:p>
  </w:footnote>
  <w:footnote w:type="continuationSeparator" w:id="0">
    <w:p w14:paraId="533A26F5" w14:textId="77777777" w:rsidR="00FE2F17" w:rsidRDefault="00FE2F17" w:rsidP="00536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03E12" w14:textId="77777777" w:rsidR="005366C4" w:rsidRDefault="00536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C6DB4" w14:textId="77777777" w:rsidR="005366C4" w:rsidRDefault="00536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6AC07" w14:textId="77777777" w:rsidR="005366C4" w:rsidRDefault="005366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492"/>
    <w:rsid w:val="005366C4"/>
    <w:rsid w:val="005D4492"/>
    <w:rsid w:val="00F0025A"/>
    <w:rsid w:val="00FE2F1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05E3A"/>
  <w15:chartTrackingRefBased/>
  <w15:docId w15:val="{D1D9DED5-2F80-3D4C-B0CD-904A7DEED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66C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6C4"/>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366C4"/>
  </w:style>
  <w:style w:type="paragraph" w:styleId="Footer">
    <w:name w:val="footer"/>
    <w:basedOn w:val="Normal"/>
    <w:link w:val="FooterChar"/>
    <w:uiPriority w:val="99"/>
    <w:unhideWhenUsed/>
    <w:rsid w:val="005366C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366C4"/>
  </w:style>
  <w:style w:type="character" w:styleId="Hyperlink">
    <w:name w:val="Hyperlink"/>
    <w:basedOn w:val="DefaultParagraphFont"/>
    <w:uiPriority w:val="99"/>
    <w:unhideWhenUsed/>
    <w:rsid w:val="005366C4"/>
    <w:rPr>
      <w:color w:val="0563C1" w:themeColor="hyperlink"/>
      <w:u w:val="single"/>
    </w:rPr>
  </w:style>
  <w:style w:type="character" w:styleId="UnresolvedMention">
    <w:name w:val="Unresolved Mention"/>
    <w:basedOn w:val="DefaultParagraphFont"/>
    <w:uiPriority w:val="99"/>
    <w:semiHidden/>
    <w:unhideWhenUsed/>
    <w:rsid w:val="005366C4"/>
    <w:rPr>
      <w:color w:val="605E5C"/>
      <w:shd w:val="clear" w:color="auto" w:fill="E1DFDD"/>
    </w:rPr>
  </w:style>
  <w:style w:type="character" w:styleId="FollowedHyperlink">
    <w:name w:val="FollowedHyperlink"/>
    <w:basedOn w:val="DefaultParagraphFont"/>
    <w:uiPriority w:val="99"/>
    <w:semiHidden/>
    <w:unhideWhenUsed/>
    <w:rsid w:val="005366C4"/>
    <w:rPr>
      <w:color w:val="954F72" w:themeColor="followedHyperlink"/>
      <w:u w:val="single"/>
    </w:rPr>
  </w:style>
  <w:style w:type="character" w:styleId="CommentReference">
    <w:name w:val="annotation reference"/>
    <w:basedOn w:val="DefaultParagraphFont"/>
    <w:uiPriority w:val="99"/>
    <w:semiHidden/>
    <w:unhideWhenUsed/>
    <w:rsid w:val="005366C4"/>
    <w:rPr>
      <w:sz w:val="16"/>
      <w:szCs w:val="16"/>
    </w:rPr>
  </w:style>
  <w:style w:type="paragraph" w:styleId="CommentText">
    <w:name w:val="annotation text"/>
    <w:basedOn w:val="Normal"/>
    <w:link w:val="CommentTextChar"/>
    <w:uiPriority w:val="99"/>
    <w:semiHidden/>
    <w:unhideWhenUsed/>
    <w:rsid w:val="005366C4"/>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5366C4"/>
    <w:rPr>
      <w:sz w:val="20"/>
      <w:szCs w:val="20"/>
    </w:rPr>
  </w:style>
  <w:style w:type="paragraph" w:styleId="CommentSubject">
    <w:name w:val="annotation subject"/>
    <w:basedOn w:val="CommentText"/>
    <w:next w:val="CommentText"/>
    <w:link w:val="CommentSubjectChar"/>
    <w:uiPriority w:val="99"/>
    <w:semiHidden/>
    <w:unhideWhenUsed/>
    <w:rsid w:val="005366C4"/>
    <w:rPr>
      <w:b/>
      <w:bCs/>
    </w:rPr>
  </w:style>
  <w:style w:type="character" w:customStyle="1" w:styleId="CommentSubjectChar">
    <w:name w:val="Comment Subject Char"/>
    <w:basedOn w:val="CommentTextChar"/>
    <w:link w:val="CommentSubject"/>
    <w:uiPriority w:val="99"/>
    <w:semiHidden/>
    <w:rsid w:val="005366C4"/>
    <w:rPr>
      <w:b/>
      <w:bCs/>
      <w:sz w:val="20"/>
      <w:szCs w:val="20"/>
    </w:rPr>
  </w:style>
  <w:style w:type="paragraph" w:styleId="BalloonText">
    <w:name w:val="Balloon Text"/>
    <w:basedOn w:val="Normal"/>
    <w:link w:val="BalloonTextChar"/>
    <w:uiPriority w:val="99"/>
    <w:semiHidden/>
    <w:unhideWhenUsed/>
    <w:rsid w:val="005366C4"/>
    <w:rPr>
      <w:rFonts w:eastAsiaTheme="minorHAnsi"/>
      <w:sz w:val="18"/>
      <w:szCs w:val="18"/>
    </w:rPr>
  </w:style>
  <w:style w:type="character" w:customStyle="1" w:styleId="BalloonTextChar">
    <w:name w:val="Balloon Text Char"/>
    <w:basedOn w:val="DefaultParagraphFont"/>
    <w:link w:val="BalloonText"/>
    <w:uiPriority w:val="99"/>
    <w:semiHidden/>
    <w:rsid w:val="005366C4"/>
    <w:rPr>
      <w:rFonts w:ascii="Times New Roman" w:hAnsi="Times New Roman" w:cs="Times New Roman"/>
      <w:sz w:val="18"/>
      <w:szCs w:val="18"/>
    </w:rPr>
  </w:style>
  <w:style w:type="character" w:styleId="PageNumber">
    <w:name w:val="page number"/>
    <w:basedOn w:val="DefaultParagraphFont"/>
    <w:uiPriority w:val="99"/>
    <w:semiHidden/>
    <w:unhideWhenUsed/>
    <w:rsid w:val="00536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787985">
      <w:bodyDiv w:val="1"/>
      <w:marLeft w:val="0"/>
      <w:marRight w:val="0"/>
      <w:marTop w:val="0"/>
      <w:marBottom w:val="0"/>
      <w:divBdr>
        <w:top w:val="none" w:sz="0" w:space="0" w:color="auto"/>
        <w:left w:val="none" w:sz="0" w:space="0" w:color="auto"/>
        <w:bottom w:val="none" w:sz="0" w:space="0" w:color="auto"/>
        <w:right w:val="none" w:sz="0" w:space="0" w:color="auto"/>
      </w:divBdr>
    </w:div>
    <w:div w:id="692996829">
      <w:bodyDiv w:val="1"/>
      <w:marLeft w:val="0"/>
      <w:marRight w:val="0"/>
      <w:marTop w:val="0"/>
      <w:marBottom w:val="0"/>
      <w:divBdr>
        <w:top w:val="none" w:sz="0" w:space="0" w:color="auto"/>
        <w:left w:val="none" w:sz="0" w:space="0" w:color="auto"/>
        <w:bottom w:val="none" w:sz="0" w:space="0" w:color="auto"/>
        <w:right w:val="none" w:sz="0" w:space="0" w:color="auto"/>
      </w:divBdr>
    </w:div>
    <w:div w:id="757485262">
      <w:bodyDiv w:val="1"/>
      <w:marLeft w:val="0"/>
      <w:marRight w:val="0"/>
      <w:marTop w:val="0"/>
      <w:marBottom w:val="0"/>
      <w:divBdr>
        <w:top w:val="none" w:sz="0" w:space="0" w:color="auto"/>
        <w:left w:val="none" w:sz="0" w:space="0" w:color="auto"/>
        <w:bottom w:val="none" w:sz="0" w:space="0" w:color="auto"/>
        <w:right w:val="none" w:sz="0" w:space="0" w:color="auto"/>
      </w:divBdr>
    </w:div>
    <w:div w:id="938872558">
      <w:bodyDiv w:val="1"/>
      <w:marLeft w:val="0"/>
      <w:marRight w:val="0"/>
      <w:marTop w:val="0"/>
      <w:marBottom w:val="0"/>
      <w:divBdr>
        <w:top w:val="none" w:sz="0" w:space="0" w:color="auto"/>
        <w:left w:val="none" w:sz="0" w:space="0" w:color="auto"/>
        <w:bottom w:val="none" w:sz="0" w:space="0" w:color="auto"/>
        <w:right w:val="none" w:sz="0" w:space="0" w:color="auto"/>
      </w:divBdr>
      <w:divsChild>
        <w:div w:id="1543252649">
          <w:marLeft w:val="0"/>
          <w:marRight w:val="0"/>
          <w:marTop w:val="0"/>
          <w:marBottom w:val="0"/>
          <w:divBdr>
            <w:top w:val="none" w:sz="0" w:space="0" w:color="auto"/>
            <w:left w:val="none" w:sz="0" w:space="0" w:color="auto"/>
            <w:bottom w:val="none" w:sz="0" w:space="0" w:color="auto"/>
            <w:right w:val="none" w:sz="0" w:space="0" w:color="auto"/>
          </w:divBdr>
        </w:div>
        <w:div w:id="646591965">
          <w:marLeft w:val="0"/>
          <w:marRight w:val="0"/>
          <w:marTop w:val="0"/>
          <w:marBottom w:val="0"/>
          <w:divBdr>
            <w:top w:val="none" w:sz="0" w:space="0" w:color="auto"/>
            <w:left w:val="none" w:sz="0" w:space="0" w:color="auto"/>
            <w:bottom w:val="none" w:sz="0" w:space="0" w:color="auto"/>
            <w:right w:val="none" w:sz="0" w:space="0" w:color="auto"/>
          </w:divBdr>
        </w:div>
        <w:div w:id="1718823297">
          <w:marLeft w:val="0"/>
          <w:marRight w:val="0"/>
          <w:marTop w:val="0"/>
          <w:marBottom w:val="0"/>
          <w:divBdr>
            <w:top w:val="none" w:sz="0" w:space="0" w:color="auto"/>
            <w:left w:val="none" w:sz="0" w:space="0" w:color="auto"/>
            <w:bottom w:val="none" w:sz="0" w:space="0" w:color="auto"/>
            <w:right w:val="none" w:sz="0" w:space="0" w:color="auto"/>
          </w:divBdr>
        </w:div>
        <w:div w:id="1064373737">
          <w:marLeft w:val="0"/>
          <w:marRight w:val="0"/>
          <w:marTop w:val="0"/>
          <w:marBottom w:val="0"/>
          <w:divBdr>
            <w:top w:val="none" w:sz="0" w:space="0" w:color="auto"/>
            <w:left w:val="none" w:sz="0" w:space="0" w:color="auto"/>
            <w:bottom w:val="none" w:sz="0" w:space="0" w:color="auto"/>
            <w:right w:val="none" w:sz="0" w:space="0" w:color="auto"/>
          </w:divBdr>
        </w:div>
        <w:div w:id="767459303">
          <w:marLeft w:val="0"/>
          <w:marRight w:val="0"/>
          <w:marTop w:val="0"/>
          <w:marBottom w:val="0"/>
          <w:divBdr>
            <w:top w:val="none" w:sz="0" w:space="0" w:color="auto"/>
            <w:left w:val="none" w:sz="0" w:space="0" w:color="auto"/>
            <w:bottom w:val="none" w:sz="0" w:space="0" w:color="auto"/>
            <w:right w:val="none" w:sz="0" w:space="0" w:color="auto"/>
          </w:divBdr>
        </w:div>
        <w:div w:id="13575760">
          <w:marLeft w:val="0"/>
          <w:marRight w:val="0"/>
          <w:marTop w:val="0"/>
          <w:marBottom w:val="0"/>
          <w:divBdr>
            <w:top w:val="none" w:sz="0" w:space="0" w:color="auto"/>
            <w:left w:val="none" w:sz="0" w:space="0" w:color="auto"/>
            <w:bottom w:val="none" w:sz="0" w:space="0" w:color="auto"/>
            <w:right w:val="none" w:sz="0" w:space="0" w:color="auto"/>
          </w:divBdr>
        </w:div>
        <w:div w:id="1458185623">
          <w:marLeft w:val="0"/>
          <w:marRight w:val="0"/>
          <w:marTop w:val="0"/>
          <w:marBottom w:val="0"/>
          <w:divBdr>
            <w:top w:val="none" w:sz="0" w:space="0" w:color="auto"/>
            <w:left w:val="none" w:sz="0" w:space="0" w:color="auto"/>
            <w:bottom w:val="none" w:sz="0" w:space="0" w:color="auto"/>
            <w:right w:val="none" w:sz="0" w:space="0" w:color="auto"/>
          </w:divBdr>
        </w:div>
        <w:div w:id="400906391">
          <w:marLeft w:val="0"/>
          <w:marRight w:val="0"/>
          <w:marTop w:val="0"/>
          <w:marBottom w:val="0"/>
          <w:divBdr>
            <w:top w:val="none" w:sz="0" w:space="0" w:color="auto"/>
            <w:left w:val="none" w:sz="0" w:space="0" w:color="auto"/>
            <w:bottom w:val="none" w:sz="0" w:space="0" w:color="auto"/>
            <w:right w:val="none" w:sz="0" w:space="0" w:color="auto"/>
          </w:divBdr>
        </w:div>
        <w:div w:id="765420697">
          <w:marLeft w:val="0"/>
          <w:marRight w:val="0"/>
          <w:marTop w:val="0"/>
          <w:marBottom w:val="0"/>
          <w:divBdr>
            <w:top w:val="none" w:sz="0" w:space="0" w:color="auto"/>
            <w:left w:val="none" w:sz="0" w:space="0" w:color="auto"/>
            <w:bottom w:val="none" w:sz="0" w:space="0" w:color="auto"/>
            <w:right w:val="none" w:sz="0" w:space="0" w:color="auto"/>
          </w:divBdr>
        </w:div>
        <w:div w:id="1598636969">
          <w:marLeft w:val="0"/>
          <w:marRight w:val="0"/>
          <w:marTop w:val="0"/>
          <w:marBottom w:val="0"/>
          <w:divBdr>
            <w:top w:val="none" w:sz="0" w:space="0" w:color="auto"/>
            <w:left w:val="none" w:sz="0" w:space="0" w:color="auto"/>
            <w:bottom w:val="none" w:sz="0" w:space="0" w:color="auto"/>
            <w:right w:val="none" w:sz="0" w:space="0" w:color="auto"/>
          </w:divBdr>
        </w:div>
      </w:divsChild>
    </w:div>
    <w:div w:id="1226918039">
      <w:bodyDiv w:val="1"/>
      <w:marLeft w:val="0"/>
      <w:marRight w:val="0"/>
      <w:marTop w:val="0"/>
      <w:marBottom w:val="0"/>
      <w:divBdr>
        <w:top w:val="none" w:sz="0" w:space="0" w:color="auto"/>
        <w:left w:val="none" w:sz="0" w:space="0" w:color="auto"/>
        <w:bottom w:val="none" w:sz="0" w:space="0" w:color="auto"/>
        <w:right w:val="none" w:sz="0" w:space="0" w:color="auto"/>
      </w:divBdr>
    </w:div>
    <w:div w:id="1394506303">
      <w:bodyDiv w:val="1"/>
      <w:marLeft w:val="0"/>
      <w:marRight w:val="0"/>
      <w:marTop w:val="0"/>
      <w:marBottom w:val="0"/>
      <w:divBdr>
        <w:top w:val="none" w:sz="0" w:space="0" w:color="auto"/>
        <w:left w:val="none" w:sz="0" w:space="0" w:color="auto"/>
        <w:bottom w:val="none" w:sz="0" w:space="0" w:color="auto"/>
        <w:right w:val="none" w:sz="0" w:space="0" w:color="auto"/>
      </w:divBdr>
    </w:div>
    <w:div w:id="184026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hyperlink" Target="https://www.biboireland.ie/contact" TargetMode="External"/><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4.png"/><Relationship Id="rId79" Type="http://schemas.openxmlformats.org/officeDocument/2006/relationships/header" Target="header2.xml"/><Relationship Id="rId5" Type="http://schemas.openxmlformats.org/officeDocument/2006/relationships/endnotes" Target="endnote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mailto:info@biboireland.ie" TargetMode="External"/><Relationship Id="rId77" Type="http://schemas.openxmlformats.org/officeDocument/2006/relationships/image" Target="media/image66.png"/><Relationship Id="rId8" Type="http://schemas.openxmlformats.org/officeDocument/2006/relationships/image" Target="media/image3.png"/><Relationship Id="rId51" Type="http://schemas.openxmlformats.org/officeDocument/2006/relationships/image" Target="media/image43.png"/><Relationship Id="rId72" Type="http://schemas.openxmlformats.org/officeDocument/2006/relationships/image" Target="media/image62.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mailto:info@biboireland.ie"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info@biboireland.ie" TargetMode="External"/><Relationship Id="rId57" Type="http://schemas.openxmlformats.org/officeDocument/2006/relationships/image" Target="media/image48.png"/><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mailto:info@biboireland.ie" TargetMode="External"/><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hyperlink" Target="mailto:info@biboireland.ie" TargetMode="External"/><Relationship Id="rId7" Type="http://schemas.openxmlformats.org/officeDocument/2006/relationships/image" Target="media/image2.png"/><Relationship Id="rId71" Type="http://schemas.openxmlformats.org/officeDocument/2006/relationships/image" Target="media/image61.png"/><Relationship Id="rId2" Type="http://schemas.openxmlformats.org/officeDocument/2006/relationships/settings" Target="setting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61" Type="http://schemas.openxmlformats.org/officeDocument/2006/relationships/image" Target="media/image52.png"/><Relationship Id="rId8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 Manual.docx</Template>
  <TotalTime>131</TotalTime>
  <Pages>25</Pages>
  <Words>358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Melanie Donelon</cp:lastModifiedBy>
  <cp:revision>1</cp:revision>
  <cp:lastPrinted>2018-07-26T10:36:00Z</cp:lastPrinted>
  <dcterms:created xsi:type="dcterms:W3CDTF">2018-06-27T09:43:00Z</dcterms:created>
  <dcterms:modified xsi:type="dcterms:W3CDTF">2018-07-26T11:03:00Z</dcterms:modified>
</cp:coreProperties>
</file>